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9BB73" w14:textId="77777777" w:rsidR="004E01C6" w:rsidRDefault="000464EC" w:rsidP="004E01C6">
      <w:pPr>
        <w:ind w:left="-680"/>
        <w:rPr>
          <w:rFonts w:ascii="Oxygen" w:hAnsi="Oxygen"/>
          <w:b/>
          <w:bCs/>
          <w:sz w:val="24"/>
        </w:rPr>
      </w:pPr>
      <w:r w:rsidRPr="007A0833">
        <w:rPr>
          <w:rFonts w:ascii="Oxygen" w:hAnsi="Oxygen"/>
          <w:b/>
          <w:bCs/>
          <w:sz w:val="24"/>
        </w:rPr>
        <w:t xml:space="preserve">Childhood Stroke </w:t>
      </w:r>
      <w:r w:rsidR="0008000A">
        <w:rPr>
          <w:rFonts w:ascii="Oxygen" w:hAnsi="Oxygen"/>
          <w:b/>
          <w:bCs/>
          <w:sz w:val="24"/>
        </w:rPr>
        <w:t xml:space="preserve">Support </w:t>
      </w:r>
      <w:r w:rsidRPr="007A0833">
        <w:rPr>
          <w:rFonts w:ascii="Oxygen" w:hAnsi="Oxygen"/>
          <w:b/>
          <w:bCs/>
          <w:sz w:val="24"/>
        </w:rPr>
        <w:t>Referral Form</w:t>
      </w:r>
      <w:r w:rsidR="00EC2407">
        <w:rPr>
          <w:rFonts w:ascii="Oxygen" w:hAnsi="Oxygen"/>
          <w:b/>
          <w:bCs/>
          <w:sz w:val="24"/>
        </w:rPr>
        <w:t xml:space="preserve"> (for P</w:t>
      </w:r>
      <w:r w:rsidR="002C628B">
        <w:rPr>
          <w:rFonts w:ascii="Oxygen" w:hAnsi="Oxygen"/>
          <w:b/>
          <w:bCs/>
          <w:sz w:val="24"/>
        </w:rPr>
        <w:t xml:space="preserve">rofessionals) </w:t>
      </w:r>
      <w:r w:rsidRPr="007A0833">
        <w:rPr>
          <w:rFonts w:ascii="Oxygen" w:hAnsi="Oxygen"/>
          <w:b/>
          <w:bCs/>
          <w:sz w:val="24"/>
        </w:rPr>
        <w:t xml:space="preserve"> </w:t>
      </w:r>
    </w:p>
    <w:p w14:paraId="52892728" w14:textId="77777777" w:rsidR="004E01C6" w:rsidRDefault="004E01C6" w:rsidP="004E01C6">
      <w:pPr>
        <w:ind w:left="-680"/>
        <w:rPr>
          <w:rFonts w:ascii="Oxygen" w:hAnsi="Oxygen"/>
          <w:b/>
          <w:bCs/>
          <w:sz w:val="24"/>
        </w:rPr>
      </w:pPr>
    </w:p>
    <w:p w14:paraId="72B01773" w14:textId="77777777" w:rsidR="004E01C6" w:rsidRDefault="004E01C6" w:rsidP="004E01C6">
      <w:pPr>
        <w:ind w:left="-680"/>
        <w:rPr>
          <w:rFonts w:ascii="Oxygen" w:hAnsi="Oxygen"/>
          <w:bCs/>
          <w:sz w:val="24"/>
        </w:rPr>
      </w:pPr>
      <w:r>
        <w:rPr>
          <w:rFonts w:ascii="Oxygen" w:hAnsi="Oxygen"/>
          <w:bCs/>
          <w:sz w:val="24"/>
        </w:rPr>
        <w:t xml:space="preserve">Please return to </w:t>
      </w:r>
      <w:hyperlink r:id="rId10" w:history="1">
        <w:r w:rsidR="005E4D4E" w:rsidRPr="002B2371">
          <w:rPr>
            <w:rStyle w:val="Hyperlink"/>
            <w:rFonts w:ascii="Oxygen" w:hAnsi="Oxygen"/>
            <w:bCs/>
            <w:sz w:val="24"/>
          </w:rPr>
          <w:t>childhoodstroke@stroke.org.uk</w:t>
        </w:r>
      </w:hyperlink>
      <w:r w:rsidR="005E4D4E">
        <w:rPr>
          <w:rFonts w:ascii="Oxygen" w:hAnsi="Oxygen"/>
          <w:bCs/>
          <w:sz w:val="24"/>
        </w:rPr>
        <w:t xml:space="preserve">. </w:t>
      </w:r>
    </w:p>
    <w:p w14:paraId="68808286" w14:textId="77777777" w:rsidR="002C628B" w:rsidRPr="004E01C6" w:rsidRDefault="00F51143" w:rsidP="004E01C6">
      <w:pPr>
        <w:ind w:left="-680"/>
        <w:rPr>
          <w:rFonts w:ascii="Oxygen" w:hAnsi="Oxygen"/>
          <w:b/>
          <w:bCs/>
          <w:sz w:val="24"/>
        </w:rPr>
      </w:pPr>
      <w:r>
        <w:rPr>
          <w:rFonts w:ascii="Oxygen" w:hAnsi="Oxygen"/>
          <w:b/>
          <w:bCs/>
          <w:sz w:val="24"/>
        </w:rPr>
        <w:t xml:space="preserve">If you </w:t>
      </w:r>
      <w:r w:rsidR="00C72771">
        <w:rPr>
          <w:rFonts w:ascii="Oxygen" w:hAnsi="Oxygen"/>
          <w:b/>
          <w:bCs/>
          <w:sz w:val="24"/>
        </w:rPr>
        <w:t>would like t</w:t>
      </w:r>
      <w:r>
        <w:rPr>
          <w:rFonts w:ascii="Oxygen" w:hAnsi="Oxygen"/>
          <w:b/>
          <w:bCs/>
          <w:sz w:val="24"/>
        </w:rPr>
        <w:t>o speak to us please phone:   0303</w:t>
      </w:r>
      <w:r w:rsidR="00672266">
        <w:rPr>
          <w:rFonts w:ascii="Oxygen" w:hAnsi="Oxygen"/>
          <w:b/>
          <w:bCs/>
          <w:sz w:val="24"/>
        </w:rPr>
        <w:t xml:space="preserve"> 3033 100</w:t>
      </w:r>
    </w:p>
    <w:p w14:paraId="251C3050" w14:textId="77777777" w:rsidR="004E01C6" w:rsidRPr="007A0833" w:rsidRDefault="004E01C6" w:rsidP="005E6442">
      <w:pPr>
        <w:ind w:left="-680"/>
        <w:rPr>
          <w:rFonts w:ascii="Oxygen" w:hAnsi="Oxygen"/>
          <w:b/>
          <w:bCs/>
          <w:sz w:val="24"/>
        </w:rPr>
      </w:pPr>
    </w:p>
    <w:p w14:paraId="45763A8A" w14:textId="77777777" w:rsidR="00A56210" w:rsidRPr="007A0833" w:rsidRDefault="00A56210" w:rsidP="006916A5">
      <w:pPr>
        <w:rPr>
          <w:rFonts w:ascii="Oxygen" w:hAnsi="Oxygen"/>
          <w:b/>
          <w:bCs/>
          <w:sz w:val="24"/>
        </w:rPr>
      </w:pP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  <w:gridCol w:w="5400"/>
      </w:tblGrid>
      <w:tr w:rsidR="00BE3F36" w:rsidRPr="007A0833" w14:paraId="0801834A" w14:textId="77777777" w:rsidTr="000452B2">
        <w:trPr>
          <w:trHeight w:val="461"/>
        </w:trPr>
        <w:tc>
          <w:tcPr>
            <w:tcW w:w="10800" w:type="dxa"/>
            <w:gridSpan w:val="2"/>
            <w:shd w:val="clear" w:color="auto" w:fill="E7E6E6"/>
          </w:tcPr>
          <w:p w14:paraId="63B092ED" w14:textId="77777777" w:rsidR="00BE3F36" w:rsidRPr="007A0833" w:rsidRDefault="00BE3F36" w:rsidP="00BE3F36">
            <w:pPr>
              <w:rPr>
                <w:rFonts w:ascii="Oxygen" w:hAnsi="Oxygen"/>
                <w:sz w:val="24"/>
              </w:rPr>
            </w:pPr>
            <w:r w:rsidRPr="007A0833">
              <w:rPr>
                <w:rFonts w:ascii="Oxygen" w:hAnsi="Oxygen" w:cs="Arial"/>
                <w:b/>
                <w:sz w:val="24"/>
              </w:rPr>
              <w:t>Child’s Details</w:t>
            </w:r>
          </w:p>
        </w:tc>
      </w:tr>
      <w:tr w:rsidR="00751E8B" w:rsidRPr="007A0833" w14:paraId="5E7A5106" w14:textId="77777777" w:rsidTr="00542141">
        <w:trPr>
          <w:trHeight w:val="461"/>
        </w:trPr>
        <w:tc>
          <w:tcPr>
            <w:tcW w:w="10800" w:type="dxa"/>
            <w:gridSpan w:val="2"/>
          </w:tcPr>
          <w:p w14:paraId="3D1664A8" w14:textId="77777777" w:rsidR="000464EC" w:rsidRPr="007A0833" w:rsidRDefault="000464EC" w:rsidP="005E6442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 xml:space="preserve">Child’s </w:t>
            </w:r>
            <w:r w:rsidR="005E6442" w:rsidRPr="007A0833">
              <w:rPr>
                <w:rFonts w:ascii="Oxygen" w:hAnsi="Oxygen"/>
                <w:bCs/>
                <w:sz w:val="24"/>
              </w:rPr>
              <w:t xml:space="preserve">First Name:                                          </w:t>
            </w:r>
            <w:r w:rsidR="001164FE" w:rsidRPr="007A0833">
              <w:rPr>
                <w:rFonts w:ascii="Oxygen" w:hAnsi="Oxygen"/>
                <w:bCs/>
                <w:sz w:val="24"/>
              </w:rPr>
              <w:t xml:space="preserve">    </w:t>
            </w:r>
            <w:r w:rsidRPr="007A0833">
              <w:rPr>
                <w:rFonts w:ascii="Oxygen" w:hAnsi="Oxygen"/>
                <w:bCs/>
                <w:sz w:val="24"/>
              </w:rPr>
              <w:t xml:space="preserve">Child’s </w:t>
            </w:r>
            <w:r w:rsidR="00D726D5" w:rsidRPr="007A0833">
              <w:rPr>
                <w:rFonts w:ascii="Oxygen" w:hAnsi="Oxygen"/>
                <w:bCs/>
                <w:sz w:val="24"/>
              </w:rPr>
              <w:t xml:space="preserve">Family </w:t>
            </w:r>
            <w:r w:rsidR="005E6442" w:rsidRPr="007A0833">
              <w:rPr>
                <w:rFonts w:ascii="Oxygen" w:hAnsi="Oxygen"/>
                <w:bCs/>
                <w:sz w:val="24"/>
              </w:rPr>
              <w:t xml:space="preserve">Name:      </w:t>
            </w:r>
          </w:p>
          <w:p w14:paraId="1F205268" w14:textId="77777777" w:rsidR="000464EC" w:rsidRPr="007A0833" w:rsidRDefault="000464EC" w:rsidP="005E6442">
            <w:pPr>
              <w:rPr>
                <w:rFonts w:ascii="Oxygen" w:hAnsi="Oxygen"/>
                <w:bCs/>
                <w:sz w:val="24"/>
              </w:rPr>
            </w:pPr>
          </w:p>
          <w:p w14:paraId="36061D4C" w14:textId="77777777" w:rsidR="00E23237" w:rsidRPr="007A0833" w:rsidRDefault="000464EC" w:rsidP="00E23237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>Child’s Date of Birth</w:t>
            </w:r>
            <w:r w:rsidRPr="003629A5">
              <w:rPr>
                <w:rFonts w:ascii="Oxygen" w:hAnsi="Oxygen"/>
                <w:bCs/>
                <w:sz w:val="24"/>
              </w:rPr>
              <w:t xml:space="preserve">:        </w:t>
            </w:r>
            <w:r w:rsidR="009D7B8A" w:rsidRPr="003629A5">
              <w:rPr>
                <w:rFonts w:ascii="Oxygen" w:hAnsi="Oxygen"/>
                <w:bCs/>
                <w:sz w:val="24"/>
              </w:rPr>
              <w:t xml:space="preserve">        </w:t>
            </w:r>
            <w:r w:rsidR="00E23237">
              <w:rPr>
                <w:rFonts w:ascii="Oxygen" w:hAnsi="Oxygen"/>
                <w:bCs/>
                <w:sz w:val="24"/>
              </w:rPr>
              <w:t xml:space="preserve">                           </w:t>
            </w:r>
            <w:r w:rsidR="00E23237" w:rsidRPr="007A0833">
              <w:rPr>
                <w:rFonts w:ascii="Oxygen" w:hAnsi="Oxygen"/>
                <w:bCs/>
                <w:sz w:val="24"/>
              </w:rPr>
              <w:t xml:space="preserve">Gender:             </w:t>
            </w:r>
          </w:p>
          <w:p w14:paraId="239ECB52" w14:textId="77777777" w:rsidR="009D7B8A" w:rsidRPr="007A0833" w:rsidRDefault="009D7B8A" w:rsidP="005E6442">
            <w:pPr>
              <w:rPr>
                <w:rFonts w:ascii="Oxygen" w:hAnsi="Oxygen"/>
                <w:bCs/>
                <w:sz w:val="24"/>
              </w:rPr>
            </w:pPr>
            <w:r w:rsidRPr="003629A5">
              <w:rPr>
                <w:rFonts w:ascii="Oxygen" w:hAnsi="Oxygen"/>
                <w:bCs/>
                <w:sz w:val="24"/>
              </w:rPr>
              <w:t xml:space="preserve">                         </w:t>
            </w:r>
          </w:p>
          <w:p w14:paraId="1DEAD30C" w14:textId="77777777" w:rsidR="005E6442" w:rsidRPr="003629A5" w:rsidRDefault="009D7B8A" w:rsidP="005E6442">
            <w:pPr>
              <w:rPr>
                <w:rFonts w:ascii="Oxygen" w:hAnsi="Oxygen"/>
                <w:bCs/>
                <w:sz w:val="24"/>
              </w:rPr>
            </w:pPr>
            <w:r w:rsidRPr="003629A5">
              <w:rPr>
                <w:rFonts w:ascii="Oxygen" w:hAnsi="Oxygen"/>
                <w:bCs/>
                <w:sz w:val="24"/>
              </w:rPr>
              <w:t>Address:</w:t>
            </w:r>
            <w:r w:rsidR="005E6442" w:rsidRPr="003629A5">
              <w:rPr>
                <w:rFonts w:ascii="Oxygen" w:hAnsi="Oxygen"/>
                <w:bCs/>
                <w:sz w:val="24"/>
              </w:rPr>
              <w:t xml:space="preserve">                                    </w:t>
            </w:r>
          </w:p>
          <w:p w14:paraId="54AF270F" w14:textId="77777777" w:rsidR="00751E8B" w:rsidRPr="007A0833" w:rsidRDefault="005E6442" w:rsidP="000464EC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 xml:space="preserve">                                                     </w:t>
            </w:r>
          </w:p>
        </w:tc>
      </w:tr>
      <w:tr w:rsidR="00EE6BD8" w:rsidRPr="007A0833" w14:paraId="2595A385" w14:textId="77777777" w:rsidTr="000452B2">
        <w:trPr>
          <w:trHeight w:val="654"/>
        </w:trPr>
        <w:tc>
          <w:tcPr>
            <w:tcW w:w="10800" w:type="dxa"/>
            <w:gridSpan w:val="2"/>
            <w:shd w:val="clear" w:color="auto" w:fill="E7E6E6"/>
          </w:tcPr>
          <w:p w14:paraId="15834692" w14:textId="77777777" w:rsidR="002E711B" w:rsidRPr="007A0833" w:rsidRDefault="00824F2E" w:rsidP="00EE6BD8">
            <w:pPr>
              <w:rPr>
                <w:rFonts w:ascii="Oxygen" w:hAnsi="Oxygen" w:cs="Arial"/>
                <w:b/>
                <w:sz w:val="24"/>
              </w:rPr>
            </w:pPr>
            <w:r>
              <w:rPr>
                <w:rFonts w:ascii="Oxygen" w:hAnsi="Oxygen" w:cs="Arial"/>
                <w:b/>
                <w:sz w:val="24"/>
              </w:rPr>
              <w:t>Contact Details:</w:t>
            </w:r>
          </w:p>
          <w:p w14:paraId="68371E63" w14:textId="77777777" w:rsidR="002E711B" w:rsidRPr="007A0833" w:rsidRDefault="002E711B" w:rsidP="00EE6BD8">
            <w:pPr>
              <w:rPr>
                <w:rFonts w:ascii="Oxygen" w:hAnsi="Oxygen"/>
                <w:sz w:val="24"/>
              </w:rPr>
            </w:pPr>
          </w:p>
        </w:tc>
      </w:tr>
      <w:tr w:rsidR="00F01AC9" w:rsidRPr="007A0833" w14:paraId="02317A05" w14:textId="77777777" w:rsidTr="000452B2">
        <w:trPr>
          <w:trHeight w:val="247"/>
        </w:trPr>
        <w:tc>
          <w:tcPr>
            <w:tcW w:w="5400" w:type="dxa"/>
          </w:tcPr>
          <w:p w14:paraId="78AED9D7" w14:textId="77777777" w:rsidR="002C780F" w:rsidRDefault="002C780F" w:rsidP="00F01AC9">
            <w:pPr>
              <w:rPr>
                <w:rFonts w:ascii="Oxygen" w:hAnsi="Oxygen" w:cs="Arial"/>
                <w:sz w:val="24"/>
              </w:rPr>
            </w:pPr>
            <w:r w:rsidRPr="007D3141">
              <w:rPr>
                <w:rFonts w:ascii="Oxygen" w:hAnsi="Oxygen" w:cs="Arial"/>
                <w:b/>
                <w:sz w:val="24"/>
              </w:rPr>
              <w:t>Main person to contact</w:t>
            </w:r>
            <w:r>
              <w:rPr>
                <w:rFonts w:ascii="Oxygen" w:hAnsi="Oxygen" w:cs="Arial"/>
                <w:sz w:val="24"/>
              </w:rPr>
              <w:t xml:space="preserve">:  </w:t>
            </w:r>
          </w:p>
          <w:p w14:paraId="66E7F39B" w14:textId="77777777" w:rsidR="00F01AC9" w:rsidRPr="007A0833" w:rsidRDefault="00F01AC9" w:rsidP="00F01AC9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>Name</w:t>
            </w:r>
          </w:p>
          <w:p w14:paraId="6B796DBA" w14:textId="77777777" w:rsidR="00F01AC9" w:rsidRPr="007A0833" w:rsidRDefault="00F01AC9" w:rsidP="00F01AC9">
            <w:pPr>
              <w:rPr>
                <w:rFonts w:ascii="Oxygen" w:hAnsi="Oxygen" w:cs="Arial"/>
                <w:sz w:val="24"/>
              </w:rPr>
            </w:pPr>
          </w:p>
          <w:p w14:paraId="2C737268" w14:textId="77777777" w:rsidR="00F01AC9" w:rsidRPr="007A0833" w:rsidRDefault="00F01AC9" w:rsidP="00F01AC9">
            <w:pPr>
              <w:rPr>
                <w:rFonts w:ascii="Oxygen" w:hAnsi="Oxygen" w:cs="Arial"/>
                <w:sz w:val="24"/>
              </w:rPr>
            </w:pPr>
          </w:p>
        </w:tc>
        <w:tc>
          <w:tcPr>
            <w:tcW w:w="5400" w:type="dxa"/>
          </w:tcPr>
          <w:p w14:paraId="63F8C0BE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>Relationship to child</w:t>
            </w:r>
          </w:p>
          <w:p w14:paraId="5907255E" w14:textId="77777777" w:rsidR="00F01AC9" w:rsidRPr="007A0833" w:rsidRDefault="00F01AC9" w:rsidP="00F01AC9">
            <w:pPr>
              <w:rPr>
                <w:rFonts w:ascii="Oxygen" w:hAnsi="Oxygen" w:cs="Arial"/>
                <w:sz w:val="24"/>
              </w:rPr>
            </w:pPr>
          </w:p>
        </w:tc>
      </w:tr>
      <w:tr w:rsidR="00F01AC9" w:rsidRPr="007A0833" w14:paraId="515A7883" w14:textId="77777777" w:rsidTr="000452B2">
        <w:trPr>
          <w:trHeight w:val="245"/>
        </w:trPr>
        <w:tc>
          <w:tcPr>
            <w:tcW w:w="5400" w:type="dxa"/>
          </w:tcPr>
          <w:p w14:paraId="3F22B063" w14:textId="77777777" w:rsidR="00F01AC9" w:rsidRDefault="002C780F" w:rsidP="002C780F">
            <w:pPr>
              <w:rPr>
                <w:rFonts w:ascii="Oxygen" w:hAnsi="Oxygen" w:cs="Arial"/>
                <w:sz w:val="24"/>
              </w:rPr>
            </w:pPr>
            <w:r>
              <w:rPr>
                <w:rFonts w:ascii="Oxygen" w:hAnsi="Oxygen" w:cs="Arial"/>
                <w:sz w:val="24"/>
              </w:rPr>
              <w:t>Does this person have Parental responsibility for the child</w:t>
            </w:r>
            <w:r w:rsidR="00555FE4">
              <w:rPr>
                <w:rFonts w:ascii="Oxygen" w:hAnsi="Oxygen" w:cs="Arial"/>
                <w:sz w:val="24"/>
              </w:rPr>
              <w:t>?</w:t>
            </w:r>
          </w:p>
          <w:p w14:paraId="30D5A401" w14:textId="77777777" w:rsidR="002C780F" w:rsidRDefault="002C780F" w:rsidP="002C780F">
            <w:pPr>
              <w:rPr>
                <w:rFonts w:ascii="Oxygen" w:hAnsi="Oxygen" w:cs="Arial"/>
                <w:sz w:val="24"/>
              </w:rPr>
            </w:pPr>
          </w:p>
          <w:p w14:paraId="0F018346" w14:textId="77777777" w:rsidR="002C780F" w:rsidRDefault="002C780F" w:rsidP="002C780F">
            <w:pPr>
              <w:rPr>
                <w:rFonts w:ascii="Oxygen" w:hAnsi="Oxygen" w:cs="Arial"/>
                <w:sz w:val="24"/>
              </w:rPr>
            </w:pPr>
            <w:r>
              <w:rPr>
                <w:rFonts w:ascii="Oxygen" w:hAnsi="Oxygen" w:cs="Arial"/>
                <w:sz w:val="24"/>
              </w:rPr>
              <w:t>Yes / No</w:t>
            </w:r>
          </w:p>
          <w:p w14:paraId="4815BDCA" w14:textId="77777777" w:rsidR="002C780F" w:rsidRDefault="002C780F" w:rsidP="002C780F">
            <w:pPr>
              <w:rPr>
                <w:rFonts w:ascii="Oxygen" w:hAnsi="Oxygen" w:cs="Arial"/>
                <w:sz w:val="24"/>
              </w:rPr>
            </w:pPr>
          </w:p>
          <w:p w14:paraId="051ED26A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</w:p>
        </w:tc>
        <w:tc>
          <w:tcPr>
            <w:tcW w:w="5400" w:type="dxa"/>
          </w:tcPr>
          <w:p w14:paraId="0A7AF2CB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>Tel:                                Mobile:</w:t>
            </w:r>
          </w:p>
          <w:p w14:paraId="29C117C2" w14:textId="77777777" w:rsidR="002C780F" w:rsidRDefault="002C780F" w:rsidP="002C780F">
            <w:pPr>
              <w:rPr>
                <w:rFonts w:ascii="Oxygen" w:hAnsi="Oxygen" w:cs="Arial"/>
                <w:sz w:val="24"/>
              </w:rPr>
            </w:pPr>
            <w:r w:rsidRPr="003629A5">
              <w:rPr>
                <w:rFonts w:ascii="Oxygen" w:hAnsi="Oxygen" w:cs="Arial"/>
                <w:sz w:val="24"/>
              </w:rPr>
              <w:t>Email:</w:t>
            </w:r>
          </w:p>
          <w:p w14:paraId="6FB94849" w14:textId="77777777" w:rsidR="002C780F" w:rsidRDefault="002C780F" w:rsidP="002C780F">
            <w:pPr>
              <w:rPr>
                <w:rFonts w:ascii="Oxygen" w:hAnsi="Oxygen" w:cs="Arial"/>
                <w:sz w:val="24"/>
              </w:rPr>
            </w:pPr>
          </w:p>
          <w:p w14:paraId="32171E6B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 xml:space="preserve">Address: (if different from </w:t>
            </w:r>
            <w:r>
              <w:rPr>
                <w:rFonts w:ascii="Oxygen" w:hAnsi="Oxygen" w:cs="Arial"/>
                <w:sz w:val="24"/>
              </w:rPr>
              <w:t>child’s address</w:t>
            </w:r>
            <w:r w:rsidRPr="007A0833">
              <w:rPr>
                <w:rFonts w:ascii="Oxygen" w:hAnsi="Oxygen" w:cs="Arial"/>
                <w:sz w:val="24"/>
              </w:rPr>
              <w:t>)</w:t>
            </w:r>
          </w:p>
          <w:p w14:paraId="3BF6B920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>Postcode:</w:t>
            </w:r>
            <w:r w:rsidRPr="007A0833">
              <w:rPr>
                <w:rFonts w:ascii="Oxygen" w:hAnsi="Oxygen" w:cs="Arial"/>
                <w:sz w:val="24"/>
              </w:rPr>
              <w:br/>
            </w:r>
          </w:p>
          <w:p w14:paraId="0328DAB1" w14:textId="77777777" w:rsidR="00F01AC9" w:rsidRPr="007A0833" w:rsidRDefault="00F01AC9" w:rsidP="002C780F">
            <w:pPr>
              <w:rPr>
                <w:rFonts w:ascii="Oxygen" w:hAnsi="Oxygen" w:cs="Arial"/>
                <w:sz w:val="24"/>
              </w:rPr>
            </w:pPr>
          </w:p>
        </w:tc>
      </w:tr>
      <w:tr w:rsidR="002C780F" w:rsidRPr="007A0833" w14:paraId="4587A533" w14:textId="77777777" w:rsidTr="00874494">
        <w:trPr>
          <w:trHeight w:val="245"/>
        </w:trPr>
        <w:tc>
          <w:tcPr>
            <w:tcW w:w="5400" w:type="dxa"/>
          </w:tcPr>
          <w:p w14:paraId="16CE2CFC" w14:textId="77777777" w:rsidR="002C780F" w:rsidRPr="00824F2E" w:rsidRDefault="00450215" w:rsidP="002C780F">
            <w:pPr>
              <w:rPr>
                <w:rFonts w:ascii="Oxygen" w:hAnsi="Oxygen" w:cs="Arial"/>
                <w:b/>
                <w:sz w:val="24"/>
              </w:rPr>
            </w:pPr>
            <w:r w:rsidRPr="00824F2E">
              <w:rPr>
                <w:rFonts w:ascii="Oxygen" w:hAnsi="Oxygen" w:cs="Arial"/>
                <w:b/>
                <w:sz w:val="24"/>
              </w:rPr>
              <w:t xml:space="preserve">Is there someone </w:t>
            </w:r>
            <w:r w:rsidR="004E4A66">
              <w:rPr>
                <w:rFonts w:ascii="Oxygen" w:hAnsi="Oxygen" w:cs="Arial"/>
                <w:b/>
                <w:sz w:val="24"/>
              </w:rPr>
              <w:t>they would like us</w:t>
            </w:r>
            <w:r w:rsidR="00BA3B2F">
              <w:rPr>
                <w:rFonts w:ascii="Oxygen" w:hAnsi="Oxygen" w:cs="Arial"/>
                <w:b/>
                <w:sz w:val="24"/>
              </w:rPr>
              <w:t xml:space="preserve"> </w:t>
            </w:r>
            <w:r w:rsidR="004632C3">
              <w:rPr>
                <w:rFonts w:ascii="Oxygen" w:hAnsi="Oxygen" w:cs="Arial"/>
                <w:b/>
                <w:sz w:val="24"/>
              </w:rPr>
              <w:t xml:space="preserve">to </w:t>
            </w:r>
            <w:r w:rsidR="00BA3B2F">
              <w:rPr>
                <w:rFonts w:ascii="Oxygen" w:hAnsi="Oxygen" w:cs="Arial"/>
                <w:b/>
                <w:sz w:val="24"/>
              </w:rPr>
              <w:t>speak to</w:t>
            </w:r>
            <w:r w:rsidRPr="00824F2E">
              <w:rPr>
                <w:rFonts w:ascii="Oxygen" w:hAnsi="Oxygen" w:cs="Arial"/>
                <w:b/>
                <w:sz w:val="24"/>
              </w:rPr>
              <w:t xml:space="preserve"> if we can</w:t>
            </w:r>
            <w:r w:rsidR="00706075">
              <w:rPr>
                <w:rFonts w:ascii="Oxygen" w:hAnsi="Oxygen" w:cs="Arial"/>
                <w:b/>
                <w:sz w:val="24"/>
              </w:rPr>
              <w:t>’</w:t>
            </w:r>
            <w:r w:rsidRPr="00824F2E">
              <w:rPr>
                <w:rFonts w:ascii="Oxygen" w:hAnsi="Oxygen" w:cs="Arial"/>
                <w:b/>
                <w:sz w:val="24"/>
              </w:rPr>
              <w:t xml:space="preserve">t get hold of </w:t>
            </w:r>
            <w:r w:rsidR="00BA3B2F">
              <w:rPr>
                <w:rFonts w:ascii="Oxygen" w:hAnsi="Oxygen" w:cs="Arial"/>
                <w:b/>
                <w:sz w:val="24"/>
              </w:rPr>
              <w:t>them</w:t>
            </w:r>
            <w:r w:rsidR="006476A6" w:rsidRPr="00824F2E">
              <w:rPr>
                <w:rFonts w:ascii="Oxygen" w:hAnsi="Oxygen" w:cs="Arial"/>
                <w:b/>
                <w:sz w:val="24"/>
              </w:rPr>
              <w:t xml:space="preserve">?  </w:t>
            </w:r>
            <w:r w:rsidR="002C780F" w:rsidRPr="00824F2E">
              <w:rPr>
                <w:rFonts w:ascii="Oxygen" w:hAnsi="Oxygen" w:cs="Arial"/>
                <w:b/>
                <w:sz w:val="24"/>
              </w:rPr>
              <w:t xml:space="preserve">  </w:t>
            </w:r>
          </w:p>
          <w:p w14:paraId="7EA07F88" w14:textId="77777777" w:rsidR="00450215" w:rsidRDefault="00450215" w:rsidP="002C780F">
            <w:pPr>
              <w:rPr>
                <w:rFonts w:ascii="Oxygen" w:hAnsi="Oxygen" w:cs="Arial"/>
                <w:sz w:val="24"/>
              </w:rPr>
            </w:pPr>
          </w:p>
          <w:p w14:paraId="6E498940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>Name</w:t>
            </w:r>
          </w:p>
          <w:p w14:paraId="16235E67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</w:p>
          <w:p w14:paraId="65E95C86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</w:p>
        </w:tc>
        <w:tc>
          <w:tcPr>
            <w:tcW w:w="5400" w:type="dxa"/>
          </w:tcPr>
          <w:p w14:paraId="448F68FB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>Relationship to child</w:t>
            </w:r>
          </w:p>
          <w:p w14:paraId="4CBB3907" w14:textId="77777777" w:rsidR="002C780F" w:rsidRPr="007A0833" w:rsidRDefault="002C780F" w:rsidP="002C780F">
            <w:pPr>
              <w:rPr>
                <w:rFonts w:ascii="Oxygen" w:hAnsi="Oxygen" w:cs="Arial"/>
                <w:sz w:val="24"/>
              </w:rPr>
            </w:pPr>
          </w:p>
        </w:tc>
      </w:tr>
      <w:tr w:rsidR="00824F2E" w:rsidRPr="007A0833" w14:paraId="37E19B97" w14:textId="77777777" w:rsidTr="00874494">
        <w:trPr>
          <w:trHeight w:val="245"/>
        </w:trPr>
        <w:tc>
          <w:tcPr>
            <w:tcW w:w="5400" w:type="dxa"/>
          </w:tcPr>
          <w:p w14:paraId="7FD95F54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  <w:r>
              <w:rPr>
                <w:rFonts w:ascii="Oxygen" w:hAnsi="Oxygen" w:cs="Arial"/>
                <w:sz w:val="24"/>
              </w:rPr>
              <w:t>Does this person have Parental responsibility for the child</w:t>
            </w:r>
            <w:r w:rsidR="003E564B">
              <w:rPr>
                <w:rFonts w:ascii="Oxygen" w:hAnsi="Oxygen" w:cs="Arial"/>
                <w:sz w:val="24"/>
              </w:rPr>
              <w:t>?</w:t>
            </w:r>
          </w:p>
          <w:p w14:paraId="512B167F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</w:p>
          <w:p w14:paraId="7D0ADF13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  <w:r>
              <w:rPr>
                <w:rFonts w:ascii="Oxygen" w:hAnsi="Oxygen" w:cs="Arial"/>
                <w:sz w:val="24"/>
              </w:rPr>
              <w:t>Yes / No</w:t>
            </w:r>
          </w:p>
          <w:p w14:paraId="251CCD0C" w14:textId="77777777" w:rsidR="00496F72" w:rsidRDefault="00496F72" w:rsidP="00824F2E">
            <w:pPr>
              <w:rPr>
                <w:rFonts w:ascii="Oxygen" w:hAnsi="Oxygen" w:cs="Arial"/>
                <w:sz w:val="24"/>
              </w:rPr>
            </w:pPr>
          </w:p>
          <w:p w14:paraId="5CF303A0" w14:textId="77777777" w:rsidR="00496F72" w:rsidRPr="007A0833" w:rsidRDefault="00496F72" w:rsidP="00824F2E">
            <w:pPr>
              <w:rPr>
                <w:rFonts w:ascii="Oxygen" w:hAnsi="Oxygen" w:cs="Arial"/>
                <w:sz w:val="24"/>
              </w:rPr>
            </w:pPr>
          </w:p>
        </w:tc>
        <w:tc>
          <w:tcPr>
            <w:tcW w:w="5400" w:type="dxa"/>
          </w:tcPr>
          <w:p w14:paraId="71DEE8CA" w14:textId="77777777" w:rsidR="00824F2E" w:rsidRPr="007A0833" w:rsidRDefault="00824F2E" w:rsidP="00824F2E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>Tel:                                Mobile:</w:t>
            </w:r>
          </w:p>
          <w:p w14:paraId="0F957B28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  <w:r w:rsidRPr="003629A5">
              <w:rPr>
                <w:rFonts w:ascii="Oxygen" w:hAnsi="Oxygen" w:cs="Arial"/>
                <w:sz w:val="24"/>
              </w:rPr>
              <w:t>Email:</w:t>
            </w:r>
          </w:p>
          <w:p w14:paraId="74A2650D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</w:p>
          <w:p w14:paraId="150B946B" w14:textId="77777777" w:rsidR="00824F2E" w:rsidRPr="007A0833" w:rsidRDefault="00824F2E" w:rsidP="00824F2E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 xml:space="preserve">Address: (if different from </w:t>
            </w:r>
            <w:r>
              <w:rPr>
                <w:rFonts w:ascii="Oxygen" w:hAnsi="Oxygen" w:cs="Arial"/>
                <w:sz w:val="24"/>
              </w:rPr>
              <w:t>child’s address</w:t>
            </w:r>
            <w:r w:rsidRPr="007A0833">
              <w:rPr>
                <w:rFonts w:ascii="Oxygen" w:hAnsi="Oxygen" w:cs="Arial"/>
                <w:sz w:val="24"/>
              </w:rPr>
              <w:t>)</w:t>
            </w:r>
          </w:p>
          <w:p w14:paraId="78498789" w14:textId="77777777" w:rsidR="00824F2E" w:rsidRPr="007A0833" w:rsidRDefault="00824F2E" w:rsidP="00F04FF6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>Postcode:</w:t>
            </w:r>
            <w:r w:rsidRPr="007A0833">
              <w:rPr>
                <w:rFonts w:ascii="Oxygen" w:hAnsi="Oxygen" w:cs="Arial"/>
                <w:sz w:val="24"/>
              </w:rPr>
              <w:br/>
            </w:r>
          </w:p>
        </w:tc>
      </w:tr>
      <w:tr w:rsidR="00824F2E" w:rsidRPr="007A0833" w14:paraId="0AC08A24" w14:textId="77777777" w:rsidTr="00874494">
        <w:trPr>
          <w:trHeight w:val="245"/>
        </w:trPr>
        <w:tc>
          <w:tcPr>
            <w:tcW w:w="10800" w:type="dxa"/>
            <w:gridSpan w:val="2"/>
          </w:tcPr>
          <w:p w14:paraId="651ABD68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  <w:r>
              <w:rPr>
                <w:rFonts w:ascii="Oxygen" w:hAnsi="Oxygen" w:cs="Arial"/>
                <w:sz w:val="24"/>
              </w:rPr>
              <w:t xml:space="preserve">Are there any accessibility needs </w:t>
            </w:r>
            <w:r w:rsidR="003D2006">
              <w:rPr>
                <w:rFonts w:ascii="Oxygen" w:hAnsi="Oxygen" w:cs="Arial"/>
                <w:sz w:val="24"/>
              </w:rPr>
              <w:t>we should be</w:t>
            </w:r>
            <w:r w:rsidR="00016564">
              <w:rPr>
                <w:rFonts w:ascii="Oxygen" w:hAnsi="Oxygen" w:cs="Arial"/>
                <w:sz w:val="24"/>
              </w:rPr>
              <w:t xml:space="preserve"> aware of?</w:t>
            </w:r>
            <w:r>
              <w:rPr>
                <w:rFonts w:ascii="Oxygen" w:hAnsi="Oxygen" w:cs="Arial"/>
                <w:sz w:val="24"/>
              </w:rPr>
              <w:t xml:space="preserve">  </w:t>
            </w:r>
          </w:p>
          <w:p w14:paraId="4DE1188B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</w:p>
          <w:p w14:paraId="4F777D90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 xml:space="preserve">Yes / No </w:t>
            </w:r>
          </w:p>
          <w:p w14:paraId="3618DAD3" w14:textId="77777777" w:rsidR="00824F2E" w:rsidRDefault="00824F2E" w:rsidP="00824F2E">
            <w:pPr>
              <w:rPr>
                <w:rFonts w:ascii="Oxygen" w:hAnsi="Oxygen" w:cs="Arial"/>
                <w:sz w:val="24"/>
              </w:rPr>
            </w:pPr>
            <w:r>
              <w:rPr>
                <w:rFonts w:ascii="Oxygen" w:hAnsi="Oxygen" w:cs="Arial"/>
                <w:sz w:val="24"/>
              </w:rPr>
              <w:t>If Yes please outline</w:t>
            </w:r>
          </w:p>
          <w:p w14:paraId="728F9E80" w14:textId="77777777" w:rsidR="00824F2E" w:rsidRPr="003629A5" w:rsidRDefault="00824F2E" w:rsidP="00824F2E">
            <w:pPr>
              <w:rPr>
                <w:rFonts w:ascii="Oxygen" w:hAnsi="Oxygen" w:cs="Arial"/>
                <w:b/>
                <w:sz w:val="24"/>
              </w:rPr>
            </w:pPr>
          </w:p>
        </w:tc>
      </w:tr>
      <w:tr w:rsidR="00824F2E" w:rsidRPr="007A0833" w14:paraId="0BFD6A4F" w14:textId="77777777" w:rsidTr="000452B2">
        <w:trPr>
          <w:trHeight w:val="337"/>
        </w:trPr>
        <w:tc>
          <w:tcPr>
            <w:tcW w:w="10800" w:type="dxa"/>
            <w:gridSpan w:val="2"/>
            <w:shd w:val="clear" w:color="auto" w:fill="E7E6E6"/>
          </w:tcPr>
          <w:p w14:paraId="17804173" w14:textId="77777777" w:rsidR="00824F2E" w:rsidRPr="00E64A44" w:rsidRDefault="00824F2E" w:rsidP="00824F2E">
            <w:pPr>
              <w:rPr>
                <w:rFonts w:ascii="Oxygen" w:hAnsi="Oxygen"/>
                <w:b/>
                <w:bCs/>
                <w:sz w:val="24"/>
              </w:rPr>
            </w:pPr>
            <w:r w:rsidRPr="00E64A44">
              <w:rPr>
                <w:rFonts w:ascii="Oxygen" w:hAnsi="Oxygen"/>
                <w:b/>
                <w:bCs/>
                <w:sz w:val="24"/>
              </w:rPr>
              <w:lastRenderedPageBreak/>
              <w:t>Stroke Details</w:t>
            </w:r>
          </w:p>
          <w:p w14:paraId="2E5B9F5C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</w:p>
        </w:tc>
      </w:tr>
      <w:tr w:rsidR="00824F2E" w:rsidRPr="007A0833" w14:paraId="14D93EA0" w14:textId="77777777" w:rsidTr="000452B2">
        <w:trPr>
          <w:trHeight w:val="1441"/>
        </w:trPr>
        <w:tc>
          <w:tcPr>
            <w:tcW w:w="5400" w:type="dxa"/>
          </w:tcPr>
          <w:p w14:paraId="13E42308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 xml:space="preserve">Date of Child’s Stroke or TIA: </w:t>
            </w:r>
          </w:p>
          <w:p w14:paraId="3220A494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</w:p>
          <w:p w14:paraId="29567DDC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>Previous Strokes/ TIA’s:</w:t>
            </w:r>
          </w:p>
          <w:p w14:paraId="76272E52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</w:p>
          <w:p w14:paraId="5828F1FB" w14:textId="77777777" w:rsidR="00824F2E" w:rsidRPr="007A0833" w:rsidRDefault="00824F2E" w:rsidP="00C564BC">
            <w:pPr>
              <w:rPr>
                <w:rFonts w:ascii="Oxygen" w:hAnsi="Oxygen"/>
                <w:bCs/>
                <w:sz w:val="24"/>
              </w:rPr>
            </w:pPr>
          </w:p>
        </w:tc>
        <w:tc>
          <w:tcPr>
            <w:tcW w:w="5400" w:type="dxa"/>
          </w:tcPr>
          <w:p w14:paraId="35D7FD21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>Name of hospital:</w:t>
            </w:r>
          </w:p>
          <w:p w14:paraId="3A16B7C0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</w:p>
          <w:p w14:paraId="149415A6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>Admission date:</w:t>
            </w:r>
          </w:p>
          <w:p w14:paraId="100F2D11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</w:p>
          <w:p w14:paraId="31409BA6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>Discharge date:</w:t>
            </w:r>
          </w:p>
          <w:p w14:paraId="16A00B2B" w14:textId="77777777" w:rsidR="00824F2E" w:rsidRPr="007A0833" w:rsidRDefault="00824F2E" w:rsidP="00824F2E">
            <w:pPr>
              <w:rPr>
                <w:rFonts w:ascii="Oxygen" w:hAnsi="Oxygen"/>
                <w:bCs/>
                <w:sz w:val="24"/>
              </w:rPr>
            </w:pPr>
          </w:p>
        </w:tc>
      </w:tr>
      <w:tr w:rsidR="00824F2E" w:rsidRPr="007A0833" w14:paraId="152D86AE" w14:textId="77777777" w:rsidTr="000452B2">
        <w:trPr>
          <w:trHeight w:val="535"/>
        </w:trPr>
        <w:tc>
          <w:tcPr>
            <w:tcW w:w="10800" w:type="dxa"/>
            <w:gridSpan w:val="2"/>
          </w:tcPr>
          <w:p w14:paraId="6D4436F8" w14:textId="77777777" w:rsidR="00824F2E" w:rsidRPr="007A0833" w:rsidRDefault="0004321B" w:rsidP="00824F2E">
            <w:pPr>
              <w:rPr>
                <w:rFonts w:ascii="Oxygen" w:hAnsi="Oxygen" w:cs="Arial"/>
                <w:bCs/>
                <w:color w:val="000000"/>
                <w:sz w:val="24"/>
              </w:rPr>
            </w:pPr>
            <w:r>
              <w:rPr>
                <w:rFonts w:ascii="Oxygen" w:hAnsi="Oxygen" w:cs="Arial"/>
                <w:bCs/>
                <w:color w:val="000000"/>
                <w:sz w:val="24"/>
              </w:rPr>
              <w:t xml:space="preserve">Is there anything else you would like to tell us?  </w:t>
            </w:r>
          </w:p>
          <w:p w14:paraId="6CFDC6CC" w14:textId="77777777" w:rsidR="00824F2E" w:rsidRPr="007A0833" w:rsidRDefault="00824F2E" w:rsidP="00824F2E">
            <w:pPr>
              <w:rPr>
                <w:rFonts w:ascii="Oxygen" w:hAnsi="Oxygen" w:cs="Arial"/>
                <w:bCs/>
                <w:color w:val="000000"/>
                <w:sz w:val="24"/>
              </w:rPr>
            </w:pPr>
          </w:p>
          <w:p w14:paraId="5EC05FF1" w14:textId="77777777" w:rsidR="00824F2E" w:rsidRPr="007A0833" w:rsidRDefault="00824F2E" w:rsidP="00824F2E">
            <w:pPr>
              <w:rPr>
                <w:rFonts w:ascii="Oxygen" w:hAnsi="Oxygen" w:cs="Arial"/>
                <w:bCs/>
                <w:color w:val="000000"/>
                <w:sz w:val="24"/>
              </w:rPr>
            </w:pPr>
          </w:p>
        </w:tc>
      </w:tr>
      <w:tr w:rsidR="00824F2E" w:rsidRPr="007A0833" w14:paraId="739D4F75" w14:textId="77777777" w:rsidTr="000452B2">
        <w:trPr>
          <w:trHeight w:val="642"/>
        </w:trPr>
        <w:tc>
          <w:tcPr>
            <w:tcW w:w="10800" w:type="dxa"/>
            <w:gridSpan w:val="2"/>
            <w:shd w:val="clear" w:color="auto" w:fill="E7E6E6"/>
          </w:tcPr>
          <w:p w14:paraId="0E948ACB" w14:textId="77777777" w:rsidR="00824F2E" w:rsidRPr="007A0833" w:rsidRDefault="003D2006" w:rsidP="00BB5BCE">
            <w:pPr>
              <w:rPr>
                <w:rFonts w:ascii="Oxygen" w:hAnsi="Oxygen"/>
                <w:bCs/>
                <w:sz w:val="24"/>
              </w:rPr>
            </w:pPr>
            <w:r>
              <w:rPr>
                <w:rFonts w:ascii="Oxygen" w:hAnsi="Oxygen" w:cs="Arial"/>
                <w:b/>
                <w:bCs/>
                <w:color w:val="000000"/>
                <w:sz w:val="24"/>
              </w:rPr>
              <w:t>Your</w:t>
            </w:r>
            <w:r w:rsidR="00496F72">
              <w:rPr>
                <w:rFonts w:ascii="Oxygen" w:hAnsi="Oxygen" w:cs="Arial"/>
                <w:b/>
                <w:bCs/>
                <w:color w:val="000000"/>
                <w:sz w:val="24"/>
              </w:rPr>
              <w:t xml:space="preserve"> detail</w:t>
            </w:r>
            <w:r>
              <w:rPr>
                <w:rFonts w:ascii="Oxygen" w:hAnsi="Oxygen" w:cs="Arial"/>
                <w:b/>
                <w:bCs/>
                <w:color w:val="000000"/>
                <w:sz w:val="24"/>
              </w:rPr>
              <w:t>s</w:t>
            </w:r>
          </w:p>
        </w:tc>
      </w:tr>
      <w:tr w:rsidR="00597833" w:rsidRPr="007A0833" w14:paraId="4FF73536" w14:textId="77777777" w:rsidTr="00542141">
        <w:trPr>
          <w:trHeight w:val="1441"/>
        </w:trPr>
        <w:tc>
          <w:tcPr>
            <w:tcW w:w="10800" w:type="dxa"/>
            <w:gridSpan w:val="2"/>
          </w:tcPr>
          <w:p w14:paraId="74FE20CE" w14:textId="77777777" w:rsidR="00597833" w:rsidRDefault="00597833" w:rsidP="00597833">
            <w:pPr>
              <w:rPr>
                <w:rFonts w:ascii="Oxygen" w:hAnsi="Oxygen" w:cs="Arial"/>
                <w:bCs/>
                <w:color w:val="000000"/>
                <w:sz w:val="24"/>
              </w:rPr>
            </w:pPr>
            <w:r>
              <w:rPr>
                <w:rFonts w:ascii="Oxygen" w:hAnsi="Oxygen" w:cs="Arial"/>
                <w:bCs/>
                <w:color w:val="000000"/>
                <w:sz w:val="24"/>
              </w:rPr>
              <w:t>Is the person a</w:t>
            </w:r>
            <w:r w:rsidR="00E2543A">
              <w:rPr>
                <w:rFonts w:ascii="Oxygen" w:hAnsi="Oxygen" w:cs="Arial"/>
                <w:bCs/>
                <w:color w:val="000000"/>
                <w:sz w:val="24"/>
              </w:rPr>
              <w:t xml:space="preserve">ware </w:t>
            </w:r>
            <w:r>
              <w:rPr>
                <w:rFonts w:ascii="Oxygen" w:hAnsi="Oxygen" w:cs="Arial"/>
                <w:bCs/>
                <w:color w:val="000000"/>
                <w:sz w:val="24"/>
              </w:rPr>
              <w:t>this referral has been made to Childhood Stroke</w:t>
            </w:r>
            <w:r w:rsidR="0023254E">
              <w:rPr>
                <w:rFonts w:ascii="Oxygen" w:hAnsi="Oxygen" w:cs="Arial"/>
                <w:bCs/>
                <w:color w:val="000000"/>
                <w:sz w:val="24"/>
              </w:rPr>
              <w:t xml:space="preserve"> Support?</w:t>
            </w:r>
          </w:p>
          <w:p w14:paraId="543D6EDA" w14:textId="77777777" w:rsidR="00AB756E" w:rsidRDefault="00AB756E" w:rsidP="00AB756E">
            <w:pPr>
              <w:rPr>
                <w:rFonts w:ascii="Oxygen" w:hAnsi="Oxygen" w:cs="Arial"/>
                <w:sz w:val="24"/>
              </w:rPr>
            </w:pPr>
            <w:r w:rsidRPr="007A0833">
              <w:rPr>
                <w:rFonts w:ascii="Oxygen" w:hAnsi="Oxygen" w:cs="Arial"/>
                <w:sz w:val="24"/>
              </w:rPr>
              <w:t xml:space="preserve">Yes / No </w:t>
            </w:r>
          </w:p>
          <w:p w14:paraId="53D29050" w14:textId="77777777" w:rsidR="00597833" w:rsidRPr="007A0833" w:rsidRDefault="00597833" w:rsidP="00824F2E">
            <w:pPr>
              <w:rPr>
                <w:rFonts w:ascii="Oxygen" w:hAnsi="Oxygen"/>
                <w:b/>
                <w:bCs/>
                <w:sz w:val="24"/>
              </w:rPr>
            </w:pPr>
          </w:p>
        </w:tc>
      </w:tr>
      <w:tr w:rsidR="00824F2E" w:rsidRPr="007A0833" w14:paraId="05828293" w14:textId="77777777" w:rsidTr="00542141">
        <w:trPr>
          <w:trHeight w:val="1441"/>
        </w:trPr>
        <w:tc>
          <w:tcPr>
            <w:tcW w:w="10800" w:type="dxa"/>
            <w:gridSpan w:val="2"/>
          </w:tcPr>
          <w:p w14:paraId="59C144E3" w14:textId="77777777" w:rsidR="00597833" w:rsidRPr="007A0833" w:rsidRDefault="00597833" w:rsidP="00597833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 xml:space="preserve">Name:                                                            </w:t>
            </w:r>
          </w:p>
          <w:p w14:paraId="667CA45C" w14:textId="77777777" w:rsidR="00597833" w:rsidRPr="007A0833" w:rsidRDefault="00597833" w:rsidP="00597833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>Profes</w:t>
            </w:r>
            <w:r w:rsidR="00E23237">
              <w:rPr>
                <w:rFonts w:ascii="Oxygen" w:hAnsi="Oxygen"/>
                <w:bCs/>
                <w:sz w:val="24"/>
              </w:rPr>
              <w:t xml:space="preserve">sion </w:t>
            </w:r>
          </w:p>
          <w:p w14:paraId="56BA4CD7" w14:textId="77777777" w:rsidR="00597833" w:rsidRPr="007A0833" w:rsidRDefault="00597833" w:rsidP="00597833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 xml:space="preserve">Tel. No:                   </w:t>
            </w:r>
          </w:p>
          <w:p w14:paraId="4422B1C4" w14:textId="77777777" w:rsidR="00597833" w:rsidRPr="007A0833" w:rsidRDefault="00597833" w:rsidP="00597833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>Email Address:</w:t>
            </w:r>
          </w:p>
          <w:p w14:paraId="020A87FF" w14:textId="77777777" w:rsidR="00597833" w:rsidRPr="007A0833" w:rsidRDefault="00597833" w:rsidP="00597833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 xml:space="preserve">Date:  </w:t>
            </w:r>
          </w:p>
          <w:p w14:paraId="690FE24E" w14:textId="77777777" w:rsidR="00597833" w:rsidRDefault="00597833" w:rsidP="00597833">
            <w:pPr>
              <w:rPr>
                <w:rFonts w:ascii="Oxygen" w:hAnsi="Oxygen"/>
                <w:bCs/>
                <w:sz w:val="24"/>
              </w:rPr>
            </w:pPr>
            <w:r w:rsidRPr="007A0833">
              <w:rPr>
                <w:rFonts w:ascii="Oxygen" w:hAnsi="Oxygen"/>
                <w:bCs/>
                <w:sz w:val="24"/>
              </w:rPr>
              <w:t xml:space="preserve">Date received by service: </w:t>
            </w:r>
          </w:p>
          <w:p w14:paraId="2169ABAC" w14:textId="77777777" w:rsidR="00597833" w:rsidRDefault="00597833" w:rsidP="00597833">
            <w:pPr>
              <w:rPr>
                <w:rFonts w:ascii="Oxygen" w:hAnsi="Oxygen"/>
                <w:bCs/>
                <w:sz w:val="24"/>
              </w:rPr>
            </w:pPr>
          </w:p>
          <w:p w14:paraId="6DEBAE16" w14:textId="77777777" w:rsidR="00824F2E" w:rsidRPr="007A0833" w:rsidRDefault="00824F2E" w:rsidP="004E01C6">
            <w:pPr>
              <w:rPr>
                <w:rFonts w:ascii="Oxygen" w:hAnsi="Oxygen"/>
                <w:sz w:val="24"/>
              </w:rPr>
            </w:pPr>
          </w:p>
        </w:tc>
      </w:tr>
    </w:tbl>
    <w:p w14:paraId="7AD7E930" w14:textId="77777777" w:rsidR="00751E8B" w:rsidRPr="007A0833" w:rsidRDefault="00751E8B">
      <w:pPr>
        <w:rPr>
          <w:rFonts w:ascii="Oxygen" w:hAnsi="Oxygen"/>
          <w:sz w:val="24"/>
        </w:rPr>
      </w:pPr>
    </w:p>
    <w:sectPr w:rsidR="00751E8B" w:rsidRPr="007A0833">
      <w:headerReference w:type="default" r:id="rId11"/>
      <w:footerReference w:type="default" r:id="rId12"/>
      <w:pgSz w:w="11906" w:h="16838"/>
      <w:pgMar w:top="1079" w:right="746" w:bottom="107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48ACD" w14:textId="77777777" w:rsidR="001B798E" w:rsidRDefault="001B798E">
      <w:r>
        <w:separator/>
      </w:r>
    </w:p>
  </w:endnote>
  <w:endnote w:type="continuationSeparator" w:id="0">
    <w:p w14:paraId="73CBD478" w14:textId="77777777" w:rsidR="001B798E" w:rsidRDefault="001B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xygen">
    <w:panose1 w:val="02000503000000000000"/>
    <w:charset w:val="00"/>
    <w:family w:val="auto"/>
    <w:pitch w:val="variable"/>
    <w:sig w:usb0="A00000EF" w:usb1="40002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F4EA" w14:textId="77777777" w:rsidR="00866236" w:rsidRDefault="00866236">
    <w:pPr>
      <w:pStyle w:val="Footer"/>
      <w:jc w:val="center"/>
      <w:rPr>
        <w:rStyle w:val="PageNumber"/>
      </w:rPr>
    </w:pPr>
  </w:p>
  <w:p w14:paraId="29648B07" w14:textId="77777777" w:rsidR="00866236" w:rsidRDefault="00866236">
    <w:pPr>
      <w:pStyle w:val="Footer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72771">
      <w:rPr>
        <w:rStyle w:val="PageNumber"/>
        <w:noProof/>
      </w:rPr>
      <w:t>1</w:t>
    </w:r>
    <w:r>
      <w:rPr>
        <w:rStyle w:val="PageNumber"/>
      </w:rPr>
      <w:fldChar w:fldCharType="end"/>
    </w:r>
  </w:p>
  <w:p w14:paraId="1136531A" w14:textId="77777777" w:rsidR="00866236" w:rsidRPr="00A56210" w:rsidRDefault="00866236" w:rsidP="00A56210">
    <w:pPr>
      <w:pStyle w:val="Footer"/>
      <w:rPr>
        <w:sz w:val="16"/>
        <w:szCs w:val="16"/>
      </w:rPr>
    </w:pPr>
    <w:r w:rsidRPr="00A56210">
      <w:rPr>
        <w:rStyle w:val="PageNumber"/>
        <w:sz w:val="16"/>
        <w:szCs w:val="16"/>
      </w:rPr>
      <w:fldChar w:fldCharType="begin"/>
    </w:r>
    <w:r w:rsidRPr="00A56210">
      <w:rPr>
        <w:rStyle w:val="PageNumber"/>
        <w:sz w:val="16"/>
        <w:szCs w:val="16"/>
      </w:rPr>
      <w:instrText xml:space="preserve"> DATE \@ "dd/MM/yyyy" </w:instrText>
    </w:r>
    <w:r w:rsidRPr="00A56210">
      <w:rPr>
        <w:rStyle w:val="PageNumber"/>
        <w:sz w:val="16"/>
        <w:szCs w:val="16"/>
      </w:rPr>
      <w:fldChar w:fldCharType="separate"/>
    </w:r>
    <w:r w:rsidR="00E20056">
      <w:rPr>
        <w:rStyle w:val="PageNumber"/>
        <w:noProof/>
        <w:sz w:val="16"/>
        <w:szCs w:val="16"/>
      </w:rPr>
      <w:t>04/12/2025</w:t>
    </w:r>
    <w:r w:rsidRPr="00A56210"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1F1EC" w14:textId="77777777" w:rsidR="001B798E" w:rsidRDefault="001B798E">
      <w:r>
        <w:separator/>
      </w:r>
    </w:p>
  </w:footnote>
  <w:footnote w:type="continuationSeparator" w:id="0">
    <w:p w14:paraId="553D75AE" w14:textId="77777777" w:rsidR="001B798E" w:rsidRDefault="001B7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FDCC2" w14:textId="77777777" w:rsidR="00866236" w:rsidRDefault="009F791F">
    <w:pPr>
      <w:pStyle w:val="Header"/>
    </w:pPr>
    <w:r>
      <w:rPr>
        <w:noProof/>
        <w:lang w:eastAsia="en-GB"/>
      </w:rPr>
      <w:t xml:space="preserve">                                                                                                                         </w:t>
    </w:r>
    <w:r w:rsidR="005E4D4E" w:rsidRPr="00FB3813">
      <w:rPr>
        <w:noProof/>
        <w:lang w:eastAsia="en-GB"/>
      </w:rPr>
      <w:drawing>
        <wp:inline distT="0" distB="0" distL="0" distR="0" wp14:anchorId="2E7B551E" wp14:editId="4C7D1B9E">
          <wp:extent cx="1562100" cy="819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502FB"/>
    <w:multiLevelType w:val="hybridMultilevel"/>
    <w:tmpl w:val="99CE1CA6"/>
    <w:lvl w:ilvl="0" w:tplc="E042075C">
      <w:start w:val="3"/>
      <w:numFmt w:val="decimal"/>
      <w:lvlText w:val="%1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580530"/>
    <w:multiLevelType w:val="hybridMultilevel"/>
    <w:tmpl w:val="0944D832"/>
    <w:lvl w:ilvl="0" w:tplc="17880938"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4401420">
    <w:abstractNumId w:val="0"/>
  </w:num>
  <w:num w:numId="2" w16cid:durableId="1146314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056"/>
    <w:rsid w:val="00016564"/>
    <w:rsid w:val="000230FA"/>
    <w:rsid w:val="0003430D"/>
    <w:rsid w:val="0004321B"/>
    <w:rsid w:val="000452B2"/>
    <w:rsid w:val="000464EC"/>
    <w:rsid w:val="0005039E"/>
    <w:rsid w:val="0008000A"/>
    <w:rsid w:val="000A0CB6"/>
    <w:rsid w:val="000B07C8"/>
    <w:rsid w:val="000B63B5"/>
    <w:rsid w:val="0010365C"/>
    <w:rsid w:val="001164FE"/>
    <w:rsid w:val="00124570"/>
    <w:rsid w:val="00150828"/>
    <w:rsid w:val="001B18BF"/>
    <w:rsid w:val="001B798E"/>
    <w:rsid w:val="001D1E3E"/>
    <w:rsid w:val="001D2AED"/>
    <w:rsid w:val="001E50B2"/>
    <w:rsid w:val="001F0F81"/>
    <w:rsid w:val="001F44B6"/>
    <w:rsid w:val="00213635"/>
    <w:rsid w:val="0023254E"/>
    <w:rsid w:val="00244D35"/>
    <w:rsid w:val="0024796E"/>
    <w:rsid w:val="002B1AE5"/>
    <w:rsid w:val="002C628B"/>
    <w:rsid w:val="002C780F"/>
    <w:rsid w:val="002D0AE7"/>
    <w:rsid w:val="002E711B"/>
    <w:rsid w:val="002F1B2B"/>
    <w:rsid w:val="002F23D1"/>
    <w:rsid w:val="003066FD"/>
    <w:rsid w:val="00327D02"/>
    <w:rsid w:val="003417CA"/>
    <w:rsid w:val="0034372B"/>
    <w:rsid w:val="003629A5"/>
    <w:rsid w:val="0037444B"/>
    <w:rsid w:val="00374CB1"/>
    <w:rsid w:val="00381070"/>
    <w:rsid w:val="003D2006"/>
    <w:rsid w:val="003E4843"/>
    <w:rsid w:val="003E564B"/>
    <w:rsid w:val="003F65EC"/>
    <w:rsid w:val="00407710"/>
    <w:rsid w:val="00423DB3"/>
    <w:rsid w:val="00426B1D"/>
    <w:rsid w:val="00450215"/>
    <w:rsid w:val="004632C3"/>
    <w:rsid w:val="0047206B"/>
    <w:rsid w:val="00474DD1"/>
    <w:rsid w:val="00481639"/>
    <w:rsid w:val="00484F6F"/>
    <w:rsid w:val="00496F72"/>
    <w:rsid w:val="004A03DA"/>
    <w:rsid w:val="004B0A90"/>
    <w:rsid w:val="004B3A8A"/>
    <w:rsid w:val="004B3B03"/>
    <w:rsid w:val="004B5CA8"/>
    <w:rsid w:val="004B6CEB"/>
    <w:rsid w:val="004C623C"/>
    <w:rsid w:val="004D5814"/>
    <w:rsid w:val="004E01C6"/>
    <w:rsid w:val="004E2ACF"/>
    <w:rsid w:val="004E4A66"/>
    <w:rsid w:val="004F1FC8"/>
    <w:rsid w:val="004F223C"/>
    <w:rsid w:val="00512506"/>
    <w:rsid w:val="0054021A"/>
    <w:rsid w:val="00542141"/>
    <w:rsid w:val="005428EC"/>
    <w:rsid w:val="0055497D"/>
    <w:rsid w:val="00555FE4"/>
    <w:rsid w:val="00556C7B"/>
    <w:rsid w:val="005753E2"/>
    <w:rsid w:val="00576289"/>
    <w:rsid w:val="00576705"/>
    <w:rsid w:val="0058069A"/>
    <w:rsid w:val="00597833"/>
    <w:rsid w:val="005E15CA"/>
    <w:rsid w:val="005E4906"/>
    <w:rsid w:val="005E4D4E"/>
    <w:rsid w:val="005E6442"/>
    <w:rsid w:val="006137E2"/>
    <w:rsid w:val="0062720F"/>
    <w:rsid w:val="00646FD1"/>
    <w:rsid w:val="006476A6"/>
    <w:rsid w:val="00672266"/>
    <w:rsid w:val="006758C2"/>
    <w:rsid w:val="00691525"/>
    <w:rsid w:val="006916A5"/>
    <w:rsid w:val="006C737E"/>
    <w:rsid w:val="006E35A7"/>
    <w:rsid w:val="006E4C64"/>
    <w:rsid w:val="006E60B0"/>
    <w:rsid w:val="006E7686"/>
    <w:rsid w:val="00706075"/>
    <w:rsid w:val="00715195"/>
    <w:rsid w:val="00751E8B"/>
    <w:rsid w:val="00752031"/>
    <w:rsid w:val="00752AB0"/>
    <w:rsid w:val="00760DA9"/>
    <w:rsid w:val="00797A25"/>
    <w:rsid w:val="007A0833"/>
    <w:rsid w:val="007B62CE"/>
    <w:rsid w:val="007D3141"/>
    <w:rsid w:val="00824F2E"/>
    <w:rsid w:val="00866236"/>
    <w:rsid w:val="00874494"/>
    <w:rsid w:val="008761AB"/>
    <w:rsid w:val="00883FC2"/>
    <w:rsid w:val="008949F6"/>
    <w:rsid w:val="008C10B5"/>
    <w:rsid w:val="008C2A11"/>
    <w:rsid w:val="00926BEE"/>
    <w:rsid w:val="0095451F"/>
    <w:rsid w:val="00975134"/>
    <w:rsid w:val="0098228F"/>
    <w:rsid w:val="00987D6C"/>
    <w:rsid w:val="009D7B8A"/>
    <w:rsid w:val="009F791F"/>
    <w:rsid w:val="00A06646"/>
    <w:rsid w:val="00A11A3F"/>
    <w:rsid w:val="00A20AC2"/>
    <w:rsid w:val="00A451F8"/>
    <w:rsid w:val="00A56210"/>
    <w:rsid w:val="00A62202"/>
    <w:rsid w:val="00A86557"/>
    <w:rsid w:val="00A91584"/>
    <w:rsid w:val="00AB756E"/>
    <w:rsid w:val="00AC4325"/>
    <w:rsid w:val="00AE0AA8"/>
    <w:rsid w:val="00AE6474"/>
    <w:rsid w:val="00AF3F57"/>
    <w:rsid w:val="00B0740C"/>
    <w:rsid w:val="00B1480A"/>
    <w:rsid w:val="00B27769"/>
    <w:rsid w:val="00B33202"/>
    <w:rsid w:val="00B362C8"/>
    <w:rsid w:val="00B601C8"/>
    <w:rsid w:val="00B75FDE"/>
    <w:rsid w:val="00B870E3"/>
    <w:rsid w:val="00B94C78"/>
    <w:rsid w:val="00BA3B2F"/>
    <w:rsid w:val="00BB5BCE"/>
    <w:rsid w:val="00BD364E"/>
    <w:rsid w:val="00BE09BB"/>
    <w:rsid w:val="00BE3F36"/>
    <w:rsid w:val="00BF0269"/>
    <w:rsid w:val="00C564BC"/>
    <w:rsid w:val="00C66F4A"/>
    <w:rsid w:val="00C67BE4"/>
    <w:rsid w:val="00C72771"/>
    <w:rsid w:val="00C835AE"/>
    <w:rsid w:val="00CE46C4"/>
    <w:rsid w:val="00CE6CA1"/>
    <w:rsid w:val="00D0270B"/>
    <w:rsid w:val="00D061AD"/>
    <w:rsid w:val="00D40545"/>
    <w:rsid w:val="00D468D8"/>
    <w:rsid w:val="00D641BD"/>
    <w:rsid w:val="00D726D5"/>
    <w:rsid w:val="00D7275D"/>
    <w:rsid w:val="00D83E05"/>
    <w:rsid w:val="00D923EA"/>
    <w:rsid w:val="00DA0A96"/>
    <w:rsid w:val="00DE3D54"/>
    <w:rsid w:val="00E1254F"/>
    <w:rsid w:val="00E20056"/>
    <w:rsid w:val="00E23237"/>
    <w:rsid w:val="00E2543A"/>
    <w:rsid w:val="00E25A2B"/>
    <w:rsid w:val="00E35AFC"/>
    <w:rsid w:val="00E64A44"/>
    <w:rsid w:val="00E76A80"/>
    <w:rsid w:val="00E848C8"/>
    <w:rsid w:val="00E937EA"/>
    <w:rsid w:val="00EA57C2"/>
    <w:rsid w:val="00EB32C2"/>
    <w:rsid w:val="00EC2407"/>
    <w:rsid w:val="00EE6BD8"/>
    <w:rsid w:val="00F01AC9"/>
    <w:rsid w:val="00F04297"/>
    <w:rsid w:val="00F04FF6"/>
    <w:rsid w:val="00F07BA6"/>
    <w:rsid w:val="00F23355"/>
    <w:rsid w:val="00F31428"/>
    <w:rsid w:val="00F51143"/>
    <w:rsid w:val="00FB0771"/>
    <w:rsid w:val="00FE5791"/>
    <w:rsid w:val="00FE6839"/>
    <w:rsid w:val="00FF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382338"/>
  <w15:chartTrackingRefBased/>
  <w15:docId w15:val="{CD6D6EC5-E91C-4778-A560-BCED1C7D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">
    <w:name w:val="Body Text"/>
    <w:basedOn w:val="Normal"/>
    <w:rPr>
      <w:b/>
      <w:bCs/>
      <w:i/>
      <w:iCs/>
    </w:rPr>
  </w:style>
  <w:style w:type="paragraph" w:styleId="BalloonText">
    <w:name w:val="Balloon Text"/>
    <w:basedOn w:val="Normal"/>
    <w:link w:val="BalloonTextChar"/>
    <w:rsid w:val="00374C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74CB1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2C628B"/>
    <w:rPr>
      <w:color w:val="0563C1"/>
      <w:u w:val="single"/>
    </w:rPr>
  </w:style>
  <w:style w:type="character" w:styleId="Strong">
    <w:name w:val="Strong"/>
    <w:uiPriority w:val="22"/>
    <w:qFormat/>
    <w:rsid w:val="0067226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E4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hildhoodstroke@stroke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ck.Toworfe\Downloads\Childhood%20stroke%20support%20referral%20form%20for%20professional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d48254-c56d-4b1a-9e28-8240d8cfd716">
      <Terms xmlns="http://schemas.microsoft.com/office/infopath/2007/PartnerControls"/>
    </lcf76f155ced4ddcb4097134ff3c332f>
    <TaxCatchAll xmlns="8db92e09-25ce-4230-a5fa-198cb90f049b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801FB86272547A2DFB4FC7BB312D9" ma:contentTypeVersion="19" ma:contentTypeDescription="Create a new document." ma:contentTypeScope="" ma:versionID="3de2cc98ba74271f231653609e188ff9">
  <xsd:schema xmlns:xsd="http://www.w3.org/2001/XMLSchema" xmlns:xs="http://www.w3.org/2001/XMLSchema" xmlns:p="http://schemas.microsoft.com/office/2006/metadata/properties" xmlns:ns2="e8d48254-c56d-4b1a-9e28-8240d8cfd716" xmlns:ns3="8db92e09-25ce-4230-a5fa-198cb90f049b" targetNamespace="http://schemas.microsoft.com/office/2006/metadata/properties" ma:root="true" ma:fieldsID="8acaf3e0d2508fbc4478f9da0a1ff00e" ns2:_="" ns3:_="">
    <xsd:import namespace="e8d48254-c56d-4b1a-9e28-8240d8cfd716"/>
    <xsd:import namespace="8db92e09-25ce-4230-a5fa-198cb90f0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8254-c56d-4b1a-9e28-8240d8cfd7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5b52ee5-5b34-406b-90e0-67ccd7f927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92e09-25ce-4230-a5fa-198cb90f04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5fab527-5e09-4287-8457-98e1d6780d82}" ma:internalName="TaxCatchAll" ma:showField="CatchAllData" ma:web="8db92e09-25ce-4230-a5fa-198cb90f04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B3F680-4CB7-4CEB-B866-79ABD9EA9F5B}">
  <ds:schemaRefs>
    <ds:schemaRef ds:uri="http://schemas.microsoft.com/office/2006/metadata/properties"/>
    <ds:schemaRef ds:uri="http://schemas.microsoft.com/office/infopath/2007/PartnerControls"/>
    <ds:schemaRef ds:uri="e8d48254-c56d-4b1a-9e28-8240d8cfd716"/>
    <ds:schemaRef ds:uri="8db92e09-25ce-4230-a5fa-198cb90f049b"/>
  </ds:schemaRefs>
</ds:datastoreItem>
</file>

<file path=customXml/itemProps2.xml><?xml version="1.0" encoding="utf-8"?>
<ds:datastoreItem xmlns:ds="http://schemas.openxmlformats.org/officeDocument/2006/customXml" ds:itemID="{6E3170D1-05FE-453F-B67C-397E32A67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8254-c56d-4b1a-9e28-8240d8cfd716"/>
    <ds:schemaRef ds:uri="8db92e09-25ce-4230-a5fa-198cb90f0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A90E23-A7CD-4EA8-81AD-4D2579259A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Childhood stroke support referral form for professionals</Template>
  <TotalTime>0</TotalTime>
  <Pages>2</Pages>
  <Words>187</Words>
  <Characters>972</Characters>
  <Application>Microsoft Office Word</Application>
  <DocSecurity>0</DocSecurity>
  <Lines>87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Dysphasia Support Referral</vt:lpstr>
    </vt:vector>
  </TitlesOfParts>
  <Company>The Stroke Association</Company>
  <LinksUpToDate>false</LinksUpToDate>
  <CharactersWithSpaces>1499</CharactersWithSpaces>
  <SharedDoc>false</SharedDoc>
  <HLinks>
    <vt:vector size="6" baseType="variant">
      <vt:variant>
        <vt:i4>917610</vt:i4>
      </vt:variant>
      <vt:variant>
        <vt:i4>0</vt:i4>
      </vt:variant>
      <vt:variant>
        <vt:i4>0</vt:i4>
      </vt:variant>
      <vt:variant>
        <vt:i4>5</vt:i4>
      </vt:variant>
      <vt:variant>
        <vt:lpwstr>mailto:childhood.stroke@nhs.net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Dysphasia Support Referral</dc:title>
  <dc:subject/>
  <dc:creator>Patrick Toworfe</dc:creator>
  <cp:keywords/>
  <cp:lastModifiedBy>Patrick Toworfe</cp:lastModifiedBy>
  <cp:revision>3</cp:revision>
  <cp:lastPrinted>2009-10-13T09:02:00Z</cp:lastPrinted>
  <dcterms:created xsi:type="dcterms:W3CDTF">2025-12-04T14:40:00Z</dcterms:created>
  <dcterms:modified xsi:type="dcterms:W3CDTF">2025-12-04T14:40:00Z</dcterms:modified>
</cp:coreProperties>
</file>