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8C04" w14:textId="7051C20A" w:rsidR="00AF4F6B" w:rsidRPr="00230707" w:rsidRDefault="0016294E" w:rsidP="0016294E">
      <w:pPr>
        <w:pStyle w:val="Heading"/>
      </w:pPr>
      <w:r>
        <w:t>My child has had a stroke</w:t>
      </w:r>
    </w:p>
    <w:p w14:paraId="5A2F1B97" w14:textId="40A9DB15" w:rsidR="00856F61" w:rsidRPr="00025A46" w:rsidRDefault="0016294E" w:rsidP="00D86145">
      <w:pPr>
        <w:pStyle w:val="Subheading"/>
        <w:rPr>
          <w:szCs w:val="36"/>
        </w:rPr>
      </w:pPr>
      <w:r>
        <w:rPr>
          <w:szCs w:val="36"/>
        </w:rPr>
        <w:t>An introduction for parents and caregivers</w:t>
      </w:r>
    </w:p>
    <w:p w14:paraId="5C425B27" w14:textId="77777777" w:rsidR="00856F61" w:rsidRDefault="00856F61" w:rsidP="00025A46"/>
    <w:p w14:paraId="134F7C48" w14:textId="77777777" w:rsidR="0016294E" w:rsidRPr="0016294E" w:rsidRDefault="0016294E" w:rsidP="0016294E">
      <w:pPr>
        <w:rPr>
          <w:b/>
          <w:bCs/>
          <w:sz w:val="32"/>
          <w:szCs w:val="32"/>
        </w:rPr>
      </w:pPr>
      <w:r w:rsidRPr="0016294E">
        <w:rPr>
          <w:b/>
          <w:bCs/>
          <w:sz w:val="32"/>
          <w:szCs w:val="32"/>
        </w:rPr>
        <w:t>Dear parent or caregiver,</w:t>
      </w:r>
    </w:p>
    <w:p w14:paraId="72E6614A" w14:textId="14FEDC16" w:rsidR="0016294E" w:rsidRPr="0016294E" w:rsidRDefault="0016294E" w:rsidP="0016294E">
      <w:pPr>
        <w:rPr>
          <w:sz w:val="32"/>
          <w:szCs w:val="32"/>
        </w:rPr>
      </w:pPr>
      <w:r w:rsidRPr="0016294E">
        <w:rPr>
          <w:sz w:val="32"/>
          <w:szCs w:val="32"/>
        </w:rPr>
        <w:t xml:space="preserve">If you’re reading this guide, you may be going through one of the hardest times of your life. Seeing your baby, child or teenager fall ill is difficult enough. Learning they have had a stroke is a further shock. </w:t>
      </w:r>
    </w:p>
    <w:p w14:paraId="0B2F5C08" w14:textId="77777777" w:rsidR="0016294E" w:rsidRPr="0016294E" w:rsidRDefault="0016294E" w:rsidP="0016294E">
      <w:pPr>
        <w:rPr>
          <w:sz w:val="32"/>
          <w:szCs w:val="32"/>
        </w:rPr>
      </w:pPr>
      <w:r w:rsidRPr="0016294E">
        <w:rPr>
          <w:sz w:val="32"/>
          <w:szCs w:val="32"/>
        </w:rPr>
        <w:t xml:space="preserve">We are here to support you. </w:t>
      </w:r>
    </w:p>
    <w:p w14:paraId="29CCAF6A" w14:textId="1AA7F13D" w:rsidR="0016294E" w:rsidRPr="0016294E" w:rsidRDefault="0016294E" w:rsidP="0016294E">
      <w:pPr>
        <w:rPr>
          <w:sz w:val="32"/>
          <w:szCs w:val="32"/>
        </w:rPr>
      </w:pPr>
      <w:r w:rsidRPr="0016294E">
        <w:rPr>
          <w:sz w:val="32"/>
          <w:szCs w:val="32"/>
        </w:rPr>
        <w:t>A diagnosis of stroke in a child is especially hard to understand and accept because many people believe that stroke only affects older people.</w:t>
      </w:r>
    </w:p>
    <w:p w14:paraId="2E2FF1AD" w14:textId="6CDE0F52" w:rsidR="0016294E" w:rsidRPr="0016294E" w:rsidRDefault="0016294E" w:rsidP="0016294E">
      <w:pPr>
        <w:rPr>
          <w:sz w:val="32"/>
          <w:szCs w:val="32"/>
        </w:rPr>
      </w:pPr>
      <w:r w:rsidRPr="0016294E">
        <w:rPr>
          <w:sz w:val="32"/>
          <w:szCs w:val="32"/>
        </w:rPr>
        <w:t xml:space="preserve">Parents who have been through this experience told us what they wished they had known when their child had a stroke. The result is this simple guide. It provides </w:t>
      </w:r>
    </w:p>
    <w:p w14:paraId="2CEE09C1" w14:textId="1DFEA7CA" w:rsidR="0016294E" w:rsidRPr="0016294E" w:rsidRDefault="0016294E" w:rsidP="0016294E">
      <w:pPr>
        <w:rPr>
          <w:sz w:val="32"/>
          <w:szCs w:val="32"/>
        </w:rPr>
      </w:pPr>
      <w:r w:rsidRPr="0016294E">
        <w:rPr>
          <w:sz w:val="32"/>
          <w:szCs w:val="32"/>
        </w:rPr>
        <w:t xml:space="preserve">information about childhood stroke, with details of where to go to find out more when you’re ready. </w:t>
      </w:r>
    </w:p>
    <w:p w14:paraId="660C5F5F" w14:textId="4D77B28B" w:rsidR="0016294E" w:rsidRPr="0016294E" w:rsidRDefault="0016294E" w:rsidP="0016294E">
      <w:pPr>
        <w:rPr>
          <w:sz w:val="32"/>
          <w:szCs w:val="32"/>
        </w:rPr>
      </w:pPr>
      <w:r w:rsidRPr="0016294E">
        <w:rPr>
          <w:sz w:val="32"/>
          <w:szCs w:val="32"/>
        </w:rPr>
        <w:t xml:space="preserve">We understand the impacts of stroke are different for every child and family, and that they change as a child gets older. </w:t>
      </w:r>
    </w:p>
    <w:p w14:paraId="293820AC" w14:textId="77CAB32D" w:rsidR="0016294E" w:rsidRPr="0016294E" w:rsidRDefault="0016294E" w:rsidP="0016294E">
      <w:pPr>
        <w:rPr>
          <w:sz w:val="32"/>
          <w:szCs w:val="32"/>
        </w:rPr>
      </w:pPr>
      <w:r w:rsidRPr="0016294E">
        <w:rPr>
          <w:sz w:val="32"/>
          <w:szCs w:val="32"/>
        </w:rPr>
        <w:t>That’s why our dedicated Childhood Stroke Support Team is here – to support you with guidance, emotional support, and practical information, whenever you need us.</w:t>
      </w:r>
    </w:p>
    <w:p w14:paraId="5E8FF8F9" w14:textId="3648B6A4" w:rsidR="0016294E" w:rsidRPr="0016294E" w:rsidRDefault="0016294E" w:rsidP="0016294E">
      <w:pPr>
        <w:rPr>
          <w:sz w:val="32"/>
          <w:szCs w:val="32"/>
        </w:rPr>
      </w:pPr>
      <w:r w:rsidRPr="0016294E">
        <w:rPr>
          <w:sz w:val="32"/>
          <w:szCs w:val="32"/>
        </w:rPr>
        <w:t xml:space="preserve">Call us on </w:t>
      </w:r>
      <w:r w:rsidRPr="0016294E">
        <w:rPr>
          <w:b/>
          <w:bCs/>
          <w:sz w:val="32"/>
          <w:szCs w:val="32"/>
        </w:rPr>
        <w:t>0303 3033 100</w:t>
      </w:r>
      <w:r w:rsidRPr="0016294E">
        <w:rPr>
          <w:sz w:val="32"/>
          <w:szCs w:val="32"/>
        </w:rPr>
        <w:t xml:space="preserve"> or email </w:t>
      </w:r>
      <w:r w:rsidRPr="0016294E">
        <w:rPr>
          <w:b/>
          <w:bCs/>
          <w:sz w:val="32"/>
          <w:szCs w:val="32"/>
        </w:rPr>
        <w:t>childhoodstroke@stroke.org.uk</w:t>
      </w:r>
      <w:r w:rsidRPr="0016294E">
        <w:rPr>
          <w:sz w:val="32"/>
          <w:szCs w:val="32"/>
        </w:rPr>
        <w:t xml:space="preserve"> </w:t>
      </w:r>
    </w:p>
    <w:p w14:paraId="4F3DA069" w14:textId="1B477157" w:rsidR="0016294E" w:rsidRPr="0016294E" w:rsidRDefault="0016294E" w:rsidP="0016294E">
      <w:pPr>
        <w:rPr>
          <w:sz w:val="32"/>
          <w:szCs w:val="32"/>
        </w:rPr>
      </w:pPr>
      <w:r w:rsidRPr="0016294E">
        <w:rPr>
          <w:sz w:val="32"/>
          <w:szCs w:val="32"/>
        </w:rPr>
        <w:lastRenderedPageBreak/>
        <w:t xml:space="preserve">As you read this, it may feel like your world has been turned upside down. Please remember you are not alone. We’re here to support you and your family. </w:t>
      </w:r>
    </w:p>
    <w:p w14:paraId="0D9FAC75" w14:textId="0A3FAD99" w:rsidR="00025A46" w:rsidRDefault="0016294E" w:rsidP="0016294E">
      <w:pPr>
        <w:rPr>
          <w:b/>
          <w:bCs/>
          <w:sz w:val="32"/>
          <w:szCs w:val="32"/>
        </w:rPr>
      </w:pPr>
      <w:r w:rsidRPr="0016294E">
        <w:rPr>
          <w:b/>
          <w:bCs/>
          <w:sz w:val="32"/>
          <w:szCs w:val="32"/>
        </w:rPr>
        <w:t>Childhood Stroke Support Team</w:t>
      </w:r>
    </w:p>
    <w:p w14:paraId="4251E762" w14:textId="5B266228" w:rsidR="0016294E" w:rsidRDefault="0016294E">
      <w:pPr>
        <w:spacing w:before="0" w:after="200"/>
        <w:rPr>
          <w:b/>
          <w:bCs/>
          <w:sz w:val="32"/>
          <w:szCs w:val="32"/>
        </w:rPr>
      </w:pPr>
      <w:r>
        <w:rPr>
          <w:b/>
          <w:bCs/>
          <w:sz w:val="32"/>
          <w:szCs w:val="32"/>
        </w:rPr>
        <w:br w:type="page"/>
      </w:r>
    </w:p>
    <w:p w14:paraId="64CAA779" w14:textId="77777777" w:rsidR="0016294E" w:rsidRDefault="0016294E" w:rsidP="0016294E">
      <w:pPr>
        <w:pStyle w:val="Heading"/>
      </w:pPr>
      <w:r w:rsidRPr="0016294E">
        <w:lastRenderedPageBreak/>
        <w:t xml:space="preserve">What is a stroke and how does it happen? </w:t>
      </w:r>
    </w:p>
    <w:p w14:paraId="2C7D3C96" w14:textId="77777777" w:rsidR="00CD7C79" w:rsidRDefault="0016294E" w:rsidP="0016294E">
      <w:pPr>
        <w:rPr>
          <w:sz w:val="32"/>
          <w:szCs w:val="32"/>
        </w:rPr>
      </w:pPr>
      <w:r w:rsidRPr="0016294E">
        <w:rPr>
          <w:sz w:val="32"/>
          <w:szCs w:val="32"/>
        </w:rPr>
        <w:t xml:space="preserve">A stroke happens when part of the brain has its blood supply disrupted. Stroke can happen in a baby, child or teenager of any age. Your child’s doctors will try and find out if an underlying condition, like a heart or blood disorder, played a part. Sometimes, it’s not possible to find out what caused it. </w:t>
      </w:r>
    </w:p>
    <w:p w14:paraId="5B71E0C9" w14:textId="77777777" w:rsidR="00CD7C79" w:rsidRDefault="00CD7C79" w:rsidP="0016294E">
      <w:pPr>
        <w:rPr>
          <w:sz w:val="32"/>
          <w:szCs w:val="32"/>
        </w:rPr>
      </w:pPr>
    </w:p>
    <w:p w14:paraId="6A908447" w14:textId="5B8A15C4" w:rsidR="0016294E" w:rsidRDefault="0016294E" w:rsidP="0016294E">
      <w:pPr>
        <w:rPr>
          <w:b/>
          <w:bCs/>
          <w:sz w:val="32"/>
          <w:szCs w:val="32"/>
        </w:rPr>
      </w:pPr>
      <w:r w:rsidRPr="00CD7C79">
        <w:rPr>
          <w:b/>
          <w:bCs/>
          <w:sz w:val="32"/>
          <w:szCs w:val="32"/>
        </w:rPr>
        <w:t xml:space="preserve">The two main types of </w:t>
      </w:r>
      <w:proofErr w:type="gramStart"/>
      <w:r w:rsidRPr="00CD7C79">
        <w:rPr>
          <w:b/>
          <w:bCs/>
          <w:sz w:val="32"/>
          <w:szCs w:val="32"/>
        </w:rPr>
        <w:t>stroke</w:t>
      </w:r>
      <w:proofErr w:type="gramEnd"/>
    </w:p>
    <w:p w14:paraId="5A2918AB" w14:textId="3A6D75E3" w:rsidR="00CD7C79" w:rsidRDefault="00CD7C79" w:rsidP="0016294E">
      <w:pPr>
        <w:rPr>
          <w:b/>
          <w:bCs/>
          <w:sz w:val="32"/>
          <w:szCs w:val="32"/>
        </w:rPr>
      </w:pPr>
      <w:r>
        <w:rPr>
          <w:b/>
          <w:bCs/>
          <w:noProof/>
          <w:sz w:val="32"/>
          <w:szCs w:val="32"/>
        </w:rPr>
        <w:drawing>
          <wp:inline distT="0" distB="0" distL="0" distR="0" wp14:anchorId="14506AD9" wp14:editId="218F4751">
            <wp:extent cx="5219114" cy="2935680"/>
            <wp:effectExtent l="0" t="0" r="635" b="0"/>
            <wp:docPr id="1065425532" name="Picture 1" descr="A head showing a blood clot in the 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25532" name="Picture 1" descr="A head showing a blood clot in the bra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35835" cy="2945085"/>
                    </a:xfrm>
                    <a:prstGeom prst="rect">
                      <a:avLst/>
                    </a:prstGeom>
                  </pic:spPr>
                </pic:pic>
              </a:graphicData>
            </a:graphic>
          </wp:inline>
        </w:drawing>
      </w:r>
    </w:p>
    <w:p w14:paraId="6BB721CE" w14:textId="76B4DCE7" w:rsidR="00CD7C79" w:rsidRDefault="00CD7C79" w:rsidP="0016294E">
      <w:pPr>
        <w:rPr>
          <w:sz w:val="32"/>
          <w:szCs w:val="32"/>
        </w:rPr>
      </w:pPr>
      <w:r w:rsidRPr="00CD7C79">
        <w:rPr>
          <w:b/>
          <w:bCs/>
          <w:sz w:val="32"/>
          <w:szCs w:val="32"/>
        </w:rPr>
        <w:t>Ischaemic</w:t>
      </w:r>
      <w:r>
        <w:rPr>
          <w:b/>
          <w:bCs/>
          <w:sz w:val="32"/>
          <w:szCs w:val="32"/>
        </w:rPr>
        <w:t xml:space="preserve"> stroke</w:t>
      </w:r>
      <w:r w:rsidRPr="00CD7C79">
        <w:rPr>
          <w:b/>
          <w:bCs/>
          <w:sz w:val="32"/>
          <w:szCs w:val="32"/>
        </w:rPr>
        <w:t xml:space="preserve">: </w:t>
      </w:r>
      <w:r w:rsidRPr="00CD7C79">
        <w:rPr>
          <w:sz w:val="32"/>
          <w:szCs w:val="32"/>
        </w:rPr>
        <w:t>due to a blocked blood vessel in the brain (often called a ‘clot’).</w:t>
      </w:r>
    </w:p>
    <w:p w14:paraId="020E387A" w14:textId="703C8CCB" w:rsidR="00CD7C79" w:rsidRDefault="00CD7C79" w:rsidP="0016294E">
      <w:pPr>
        <w:rPr>
          <w:sz w:val="32"/>
          <w:szCs w:val="32"/>
        </w:rPr>
      </w:pPr>
      <w:r>
        <w:rPr>
          <w:noProof/>
          <w:sz w:val="32"/>
          <w:szCs w:val="32"/>
        </w:rPr>
        <w:lastRenderedPageBreak/>
        <w:drawing>
          <wp:inline distT="0" distB="0" distL="0" distR="0" wp14:anchorId="5DF241CE" wp14:editId="23983754">
            <wp:extent cx="5096786" cy="2866872"/>
            <wp:effectExtent l="0" t="0" r="8890" b="0"/>
            <wp:docPr id="817755806" name="Picture 2" descr="A head showing a bleed in the 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5806" name="Picture 2" descr="A head showing a bleed in the bra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6571" cy="2872376"/>
                    </a:xfrm>
                    <a:prstGeom prst="rect">
                      <a:avLst/>
                    </a:prstGeom>
                  </pic:spPr>
                </pic:pic>
              </a:graphicData>
            </a:graphic>
          </wp:inline>
        </w:drawing>
      </w:r>
    </w:p>
    <w:p w14:paraId="2161F71C" w14:textId="444313B6" w:rsidR="00CD7C79" w:rsidRDefault="00CD7C79" w:rsidP="0016294E">
      <w:pPr>
        <w:rPr>
          <w:sz w:val="32"/>
          <w:szCs w:val="32"/>
        </w:rPr>
      </w:pPr>
      <w:r w:rsidRPr="00CD7C79">
        <w:rPr>
          <w:b/>
          <w:bCs/>
          <w:sz w:val="32"/>
          <w:szCs w:val="32"/>
        </w:rPr>
        <w:t>Haemorrhagic</w:t>
      </w:r>
      <w:r>
        <w:rPr>
          <w:b/>
          <w:bCs/>
          <w:sz w:val="32"/>
          <w:szCs w:val="32"/>
        </w:rPr>
        <w:t xml:space="preserve"> stroke</w:t>
      </w:r>
      <w:r w:rsidRPr="00CD7C79">
        <w:rPr>
          <w:sz w:val="32"/>
          <w:szCs w:val="32"/>
        </w:rPr>
        <w:t>: due to bleeding in or around the brain (often called a ‘bleed’).</w:t>
      </w:r>
    </w:p>
    <w:p w14:paraId="36BF65CF" w14:textId="77777777" w:rsidR="00CD7C79" w:rsidRDefault="00CD7C79" w:rsidP="0016294E">
      <w:pPr>
        <w:rPr>
          <w:sz w:val="32"/>
          <w:szCs w:val="32"/>
        </w:rPr>
      </w:pPr>
    </w:p>
    <w:p w14:paraId="611A579F" w14:textId="1BDD961D" w:rsidR="00CD7C79" w:rsidRDefault="00CD7C79" w:rsidP="00CD7C79">
      <w:pPr>
        <w:rPr>
          <w:sz w:val="32"/>
          <w:szCs w:val="32"/>
        </w:rPr>
      </w:pPr>
      <w:r w:rsidRPr="00CD7C79">
        <w:rPr>
          <w:sz w:val="32"/>
          <w:szCs w:val="32"/>
        </w:rPr>
        <w:t>The</w:t>
      </w:r>
      <w:r>
        <w:rPr>
          <w:sz w:val="32"/>
          <w:szCs w:val="32"/>
        </w:rPr>
        <w:t xml:space="preserve"> body</w:t>
      </w:r>
      <w:r w:rsidRPr="00CD7C79">
        <w:rPr>
          <w:sz w:val="32"/>
          <w:szCs w:val="32"/>
        </w:rPr>
        <w:t xml:space="preserve"> image </w:t>
      </w:r>
      <w:r w:rsidR="00A3731B">
        <w:rPr>
          <w:sz w:val="32"/>
          <w:szCs w:val="32"/>
        </w:rPr>
        <w:t>on the next page</w:t>
      </w:r>
      <w:r w:rsidRPr="00CD7C79">
        <w:rPr>
          <w:sz w:val="32"/>
          <w:szCs w:val="32"/>
        </w:rPr>
        <w:t xml:space="preserve"> shows some of the problems that stroke can cause. Some of these will be temporary, while others may last longer. </w:t>
      </w:r>
    </w:p>
    <w:p w14:paraId="68823259" w14:textId="77777777" w:rsidR="00A3731B" w:rsidRDefault="00CD7C79" w:rsidP="00CD7C79">
      <w:pPr>
        <w:rPr>
          <w:sz w:val="32"/>
          <w:szCs w:val="32"/>
        </w:rPr>
      </w:pPr>
      <w:r w:rsidRPr="00CD7C79">
        <w:rPr>
          <w:sz w:val="32"/>
          <w:szCs w:val="32"/>
        </w:rPr>
        <w:t>Every stroke is different. Your child’s stroke and recovery are unique to them. Not every child will make a full recovery. But with the right support, they can make progress, build confidence and lead a happy life</w:t>
      </w:r>
      <w:r>
        <w:rPr>
          <w:sz w:val="32"/>
          <w:szCs w:val="32"/>
        </w:rPr>
        <w:t>.</w:t>
      </w:r>
      <w:r w:rsidR="00A3731B">
        <w:rPr>
          <w:sz w:val="32"/>
          <w:szCs w:val="32"/>
        </w:rPr>
        <w:br/>
      </w:r>
      <w:r w:rsidR="00A3731B">
        <w:rPr>
          <w:sz w:val="32"/>
          <w:szCs w:val="32"/>
        </w:rPr>
        <w:br/>
      </w:r>
      <w:r w:rsidR="00A3731B">
        <w:rPr>
          <w:sz w:val="32"/>
          <w:szCs w:val="32"/>
        </w:rPr>
        <w:br/>
      </w:r>
      <w:r w:rsidR="00A3731B">
        <w:rPr>
          <w:sz w:val="32"/>
          <w:szCs w:val="32"/>
        </w:rPr>
        <w:br/>
      </w:r>
      <w:r w:rsidR="00A3731B">
        <w:rPr>
          <w:sz w:val="32"/>
          <w:szCs w:val="32"/>
        </w:rPr>
        <w:br/>
      </w:r>
      <w:r w:rsidR="00A3731B">
        <w:rPr>
          <w:sz w:val="32"/>
          <w:szCs w:val="32"/>
        </w:rPr>
        <w:br/>
      </w:r>
      <w:r w:rsidR="00A3731B">
        <w:rPr>
          <w:sz w:val="32"/>
          <w:szCs w:val="32"/>
        </w:rPr>
        <w:br/>
      </w:r>
      <w:r w:rsidR="00A3731B">
        <w:rPr>
          <w:sz w:val="32"/>
          <w:szCs w:val="32"/>
        </w:rPr>
        <w:br/>
      </w:r>
      <w:r w:rsidR="00A3731B">
        <w:rPr>
          <w:sz w:val="32"/>
          <w:szCs w:val="32"/>
        </w:rPr>
        <w:br/>
      </w:r>
    </w:p>
    <w:p w14:paraId="1F631EAA" w14:textId="0FAFDB71" w:rsidR="00CD7C79" w:rsidRPr="00A3731B" w:rsidRDefault="00A3731B" w:rsidP="00CD7C79">
      <w:pPr>
        <w:rPr>
          <w:b/>
          <w:bCs/>
          <w:sz w:val="32"/>
          <w:szCs w:val="32"/>
        </w:rPr>
      </w:pPr>
      <w:r w:rsidRPr="00A3731B">
        <w:rPr>
          <w:b/>
          <w:bCs/>
          <w:sz w:val="32"/>
          <w:szCs w:val="32"/>
        </w:rPr>
        <w:lastRenderedPageBreak/>
        <w:t>Possible effects of stroke on a child or young person</w:t>
      </w:r>
    </w:p>
    <w:p w14:paraId="1600465E" w14:textId="1DBB08CE" w:rsidR="00CD7C79" w:rsidRDefault="00A3731B" w:rsidP="00CD7C79">
      <w:pPr>
        <w:rPr>
          <w:sz w:val="32"/>
          <w:szCs w:val="32"/>
        </w:rPr>
      </w:pPr>
      <w:r>
        <w:rPr>
          <w:noProof/>
          <w:sz w:val="32"/>
          <w:szCs w:val="32"/>
        </w:rPr>
        <w:drawing>
          <wp:inline distT="0" distB="0" distL="0" distR="0" wp14:anchorId="2B4D7B36" wp14:editId="3B0C6AF0">
            <wp:extent cx="5731510" cy="4063365"/>
            <wp:effectExtent l="0" t="0" r="2540" b="0"/>
            <wp:docPr id="1392648825" name="Picture 4" descr="A diagram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48825" name="Picture 4" descr="A diagram of a human bod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4063365"/>
                    </a:xfrm>
                    <a:prstGeom prst="rect">
                      <a:avLst/>
                    </a:prstGeom>
                  </pic:spPr>
                </pic:pic>
              </a:graphicData>
            </a:graphic>
          </wp:inline>
        </w:drawing>
      </w:r>
    </w:p>
    <w:p w14:paraId="0043CA36" w14:textId="708C8470" w:rsidR="00CD7C79" w:rsidRDefault="00CD7C79" w:rsidP="00CD7C79">
      <w:pPr>
        <w:rPr>
          <w:sz w:val="32"/>
          <w:szCs w:val="32"/>
        </w:rPr>
      </w:pPr>
    </w:p>
    <w:p w14:paraId="4433B5FC" w14:textId="300C06B9" w:rsidR="00CD7C79" w:rsidRDefault="009569D9" w:rsidP="0016294E">
      <w:pPr>
        <w:rPr>
          <w:sz w:val="32"/>
          <w:szCs w:val="32"/>
        </w:rPr>
      </w:pPr>
      <w:r w:rsidRPr="009569D9">
        <w:rPr>
          <w:noProof/>
          <w:sz w:val="32"/>
          <w:szCs w:val="32"/>
        </w:rPr>
        <mc:AlternateContent>
          <mc:Choice Requires="wps">
            <w:drawing>
              <wp:anchor distT="45720" distB="45720" distL="114300" distR="114300" simplePos="0" relativeHeight="251659264" behindDoc="0" locked="0" layoutInCell="1" allowOverlap="1" wp14:anchorId="7EBC9FFF" wp14:editId="0D970140">
                <wp:simplePos x="0" y="0"/>
                <wp:positionH relativeFrom="margin">
                  <wp:align>right</wp:align>
                </wp:positionH>
                <wp:positionV relativeFrom="paragraph">
                  <wp:posOffset>483870</wp:posOffset>
                </wp:positionV>
                <wp:extent cx="5711190" cy="2060575"/>
                <wp:effectExtent l="0" t="0" r="2286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2060917"/>
                        </a:xfrm>
                        <a:prstGeom prst="rect">
                          <a:avLst/>
                        </a:prstGeom>
                        <a:solidFill>
                          <a:srgbClr val="FFFFFF"/>
                        </a:solidFill>
                        <a:ln w="9525">
                          <a:solidFill>
                            <a:srgbClr val="000000"/>
                          </a:solidFill>
                          <a:miter lim="800000"/>
                          <a:headEnd/>
                          <a:tailEnd/>
                        </a:ln>
                      </wps:spPr>
                      <wps:txbx>
                        <w:txbxContent>
                          <w:p w14:paraId="00C7C84F" w14:textId="77777777" w:rsidR="009569D9" w:rsidRPr="009569D9" w:rsidRDefault="009569D9">
                            <w:pPr>
                              <w:rPr>
                                <w:b/>
                                <w:bCs/>
                                <w:sz w:val="32"/>
                                <w:szCs w:val="32"/>
                              </w:rPr>
                            </w:pPr>
                            <w:r w:rsidRPr="009569D9">
                              <w:rPr>
                                <w:b/>
                                <w:bCs/>
                                <w:sz w:val="32"/>
                                <w:szCs w:val="32"/>
                              </w:rPr>
                              <w:t xml:space="preserve">Your child’s brain is amazing! </w:t>
                            </w:r>
                          </w:p>
                          <w:p w14:paraId="3D61D242" w14:textId="23EAC657" w:rsidR="009569D9" w:rsidRPr="009569D9" w:rsidRDefault="009569D9">
                            <w:pPr>
                              <w:rPr>
                                <w:sz w:val="32"/>
                                <w:szCs w:val="32"/>
                              </w:rPr>
                            </w:pPr>
                            <w:r w:rsidRPr="009569D9">
                              <w:rPr>
                                <w:sz w:val="32"/>
                                <w:szCs w:val="32"/>
                              </w:rPr>
                              <w:t>Straight after their stroke, your child’s brain may start to rewire itself so they can recover skills. This process is called neuroplasticity. It begins after a stroke and can continue for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BC9FFF" id="_x0000_t202" coordsize="21600,21600" o:spt="202" path="m,l,21600r21600,l21600,xe">
                <v:stroke joinstyle="miter"/>
                <v:path gradientshapeok="t" o:connecttype="rect"/>
              </v:shapetype>
              <v:shape id="Text Box 2" o:spid="_x0000_s1026" type="#_x0000_t202" style="position:absolute;margin-left:398.5pt;margin-top:38.1pt;width:449.7pt;height:162.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">
                <v:textbox>
                  <w:txbxContent>
                    <w:p w14:paraId="00C7C84F" w14:textId="77777777" w:rsidR="009569D9" w:rsidRPr="009569D9" w:rsidRDefault="009569D9">
                      <w:pPr>
                        <w:rPr>
                          <w:b/>
                          <w:bCs/>
                          <w:sz w:val="32"/>
                          <w:szCs w:val="32"/>
                        </w:rPr>
                      </w:pPr>
                      <w:r w:rsidRPr="009569D9">
                        <w:rPr>
                          <w:b/>
                          <w:bCs/>
                          <w:sz w:val="32"/>
                          <w:szCs w:val="32"/>
                        </w:rPr>
                        <w:t xml:space="preserve">Your child’s brain is amazing! </w:t>
                      </w:r>
                    </w:p>
                    <w:p w14:paraId="3D61D242" w14:textId="23EAC657" w:rsidR="009569D9" w:rsidRPr="009569D9" w:rsidRDefault="009569D9">
                      <w:pPr>
                        <w:rPr>
                          <w:sz w:val="32"/>
                          <w:szCs w:val="32"/>
                        </w:rPr>
                      </w:pPr>
                      <w:r w:rsidRPr="009569D9">
                        <w:rPr>
                          <w:sz w:val="32"/>
                          <w:szCs w:val="32"/>
                        </w:rPr>
                        <w:t>Straight after their stroke, your child’s brain may start to rewire itself so they can recover skills. This process is called neuroplasticity. It begins after a stroke and can continue for years.</w:t>
                      </w:r>
                    </w:p>
                  </w:txbxContent>
                </v:textbox>
                <w10:wrap type="square" anchorx="margin"/>
              </v:shape>
            </w:pict>
          </mc:Fallback>
        </mc:AlternateContent>
      </w:r>
      <w:r w:rsidR="00A3731B" w:rsidRPr="00A3731B">
        <w:rPr>
          <w:sz w:val="32"/>
          <w:szCs w:val="32"/>
        </w:rPr>
        <w:t xml:space="preserve">Visit </w:t>
      </w:r>
      <w:r w:rsidR="00A3731B" w:rsidRPr="00A3731B">
        <w:rPr>
          <w:b/>
          <w:bCs/>
          <w:sz w:val="32"/>
          <w:szCs w:val="32"/>
        </w:rPr>
        <w:t>stroke.org.uk/childhood</w:t>
      </w:r>
      <w:r w:rsidR="00A3731B" w:rsidRPr="00A3731B">
        <w:rPr>
          <w:sz w:val="32"/>
          <w:szCs w:val="32"/>
        </w:rPr>
        <w:t xml:space="preserve"> for more information.</w:t>
      </w:r>
    </w:p>
    <w:p w14:paraId="3DBB8C98" w14:textId="5F0D7185" w:rsidR="009569D9" w:rsidRDefault="009569D9">
      <w:pPr>
        <w:spacing w:before="0" w:after="200"/>
        <w:rPr>
          <w:sz w:val="32"/>
          <w:szCs w:val="32"/>
        </w:rPr>
      </w:pPr>
      <w:r>
        <w:rPr>
          <w:sz w:val="32"/>
          <w:szCs w:val="32"/>
        </w:rPr>
        <w:br w:type="page"/>
      </w:r>
    </w:p>
    <w:p w14:paraId="7E440D92" w14:textId="77777777" w:rsidR="009569D9" w:rsidRPr="009569D9" w:rsidRDefault="009569D9" w:rsidP="009569D9">
      <w:pPr>
        <w:pStyle w:val="Heading"/>
      </w:pPr>
      <w:r w:rsidRPr="009569D9">
        <w:lastRenderedPageBreak/>
        <w:t xml:space="preserve">A child’s stroke journey </w:t>
      </w:r>
    </w:p>
    <w:p w14:paraId="21C8E50B" w14:textId="3CE026FA" w:rsidR="009569D9" w:rsidRPr="009569D9" w:rsidRDefault="009569D9" w:rsidP="0016294E">
      <w:pPr>
        <w:rPr>
          <w:b/>
          <w:bCs/>
          <w:sz w:val="32"/>
          <w:szCs w:val="32"/>
        </w:rPr>
      </w:pPr>
      <w:r w:rsidRPr="009569D9">
        <w:rPr>
          <w:b/>
          <w:bCs/>
          <w:sz w:val="32"/>
          <w:szCs w:val="32"/>
        </w:rPr>
        <w:t xml:space="preserve">Healthcare </w:t>
      </w:r>
      <w:proofErr w:type="gramStart"/>
      <w:r w:rsidRPr="009569D9">
        <w:rPr>
          <w:b/>
          <w:bCs/>
          <w:sz w:val="32"/>
          <w:szCs w:val="32"/>
        </w:rPr>
        <w:t>support</w:t>
      </w:r>
      <w:proofErr w:type="gramEnd"/>
      <w:r w:rsidRPr="009569D9">
        <w:rPr>
          <w:b/>
          <w:bCs/>
          <w:sz w:val="32"/>
          <w:szCs w:val="32"/>
        </w:rPr>
        <w:t xml:space="preserve"> your child may receive after a stroke</w:t>
      </w:r>
    </w:p>
    <w:p w14:paraId="29000B6E" w14:textId="77777777" w:rsidR="009569D9" w:rsidRDefault="009569D9" w:rsidP="0016294E">
      <w:pPr>
        <w:rPr>
          <w:sz w:val="32"/>
          <w:szCs w:val="32"/>
        </w:rPr>
      </w:pPr>
    </w:p>
    <w:p w14:paraId="74ED33C0" w14:textId="57535B9D" w:rsidR="00A3731B" w:rsidRDefault="009569D9" w:rsidP="0016294E">
      <w:pPr>
        <w:rPr>
          <w:sz w:val="32"/>
          <w:szCs w:val="32"/>
        </w:rPr>
      </w:pPr>
      <w:r>
        <w:rPr>
          <w:noProof/>
          <w:sz w:val="32"/>
          <w:szCs w:val="32"/>
        </w:rPr>
        <w:drawing>
          <wp:inline distT="0" distB="0" distL="0" distR="0" wp14:anchorId="33EE7B1D" wp14:editId="7C34CD3E">
            <wp:extent cx="5731510" cy="4063365"/>
            <wp:effectExtent l="0" t="0" r="2540" b="0"/>
            <wp:docPr id="249908921" name="Picture 5" descr="A diagram of a stroke jour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08921" name="Picture 5" descr="A diagram of a stroke journey&#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731510" cy="4063365"/>
                    </a:xfrm>
                    <a:prstGeom prst="rect">
                      <a:avLst/>
                    </a:prstGeom>
                  </pic:spPr>
                </pic:pic>
              </a:graphicData>
            </a:graphic>
          </wp:inline>
        </w:drawing>
      </w:r>
    </w:p>
    <w:p w14:paraId="3561C470" w14:textId="02B9D482" w:rsidR="009569D9" w:rsidRDefault="009569D9">
      <w:pPr>
        <w:spacing w:before="0" w:after="200"/>
        <w:rPr>
          <w:sz w:val="32"/>
          <w:szCs w:val="32"/>
        </w:rPr>
      </w:pPr>
      <w:r>
        <w:rPr>
          <w:sz w:val="32"/>
          <w:szCs w:val="32"/>
        </w:rPr>
        <w:br w:type="page"/>
      </w:r>
    </w:p>
    <w:p w14:paraId="2EF0BBC9" w14:textId="12FC7AE8" w:rsidR="009569D9" w:rsidRPr="009569D9" w:rsidRDefault="009569D9" w:rsidP="009569D9">
      <w:pPr>
        <w:pStyle w:val="Heading"/>
      </w:pPr>
      <w:r w:rsidRPr="009569D9">
        <w:lastRenderedPageBreak/>
        <w:t>Coping with hospital life</w:t>
      </w:r>
    </w:p>
    <w:p w14:paraId="6460E6F5" w14:textId="77777777" w:rsidR="009569D9" w:rsidRPr="009569D9" w:rsidRDefault="009569D9" w:rsidP="009569D9">
      <w:pPr>
        <w:rPr>
          <w:sz w:val="32"/>
          <w:szCs w:val="32"/>
        </w:rPr>
      </w:pPr>
      <w:r w:rsidRPr="009569D9">
        <w:rPr>
          <w:sz w:val="32"/>
          <w:szCs w:val="32"/>
        </w:rPr>
        <w:t xml:space="preserve">In the early days and weeks after your child’s stroke, you </w:t>
      </w:r>
    </w:p>
    <w:p w14:paraId="74893625" w14:textId="77777777" w:rsidR="009569D9" w:rsidRPr="009569D9" w:rsidRDefault="009569D9" w:rsidP="009569D9">
      <w:pPr>
        <w:rPr>
          <w:sz w:val="32"/>
          <w:szCs w:val="32"/>
        </w:rPr>
      </w:pPr>
      <w:r w:rsidRPr="009569D9">
        <w:rPr>
          <w:sz w:val="32"/>
          <w:szCs w:val="32"/>
        </w:rPr>
        <w:t xml:space="preserve">may spend a great deal of time at hospital. Your child may </w:t>
      </w:r>
    </w:p>
    <w:p w14:paraId="4EEF0DEB" w14:textId="77777777" w:rsidR="009569D9" w:rsidRPr="009569D9" w:rsidRDefault="009569D9" w:rsidP="009569D9">
      <w:pPr>
        <w:rPr>
          <w:sz w:val="32"/>
          <w:szCs w:val="32"/>
        </w:rPr>
      </w:pPr>
      <w:r w:rsidRPr="009569D9">
        <w:rPr>
          <w:sz w:val="32"/>
          <w:szCs w:val="32"/>
        </w:rPr>
        <w:t xml:space="preserve">have moved to a different hospital which provides specialist </w:t>
      </w:r>
    </w:p>
    <w:p w14:paraId="43F5E08A" w14:textId="77777777" w:rsidR="009569D9" w:rsidRPr="009569D9" w:rsidRDefault="009569D9" w:rsidP="009569D9">
      <w:pPr>
        <w:rPr>
          <w:sz w:val="32"/>
          <w:szCs w:val="32"/>
        </w:rPr>
      </w:pPr>
      <w:r w:rsidRPr="009569D9">
        <w:rPr>
          <w:sz w:val="32"/>
          <w:szCs w:val="32"/>
        </w:rPr>
        <w:t xml:space="preserve">care. Parents describe this as a surreal time </w:t>
      </w:r>
      <w:proofErr w:type="gramStart"/>
      <w:r w:rsidRPr="009569D9">
        <w:rPr>
          <w:sz w:val="32"/>
          <w:szCs w:val="32"/>
        </w:rPr>
        <w:t>where</w:t>
      </w:r>
      <w:proofErr w:type="gramEnd"/>
      <w:r w:rsidRPr="009569D9">
        <w:rPr>
          <w:sz w:val="32"/>
          <w:szCs w:val="32"/>
        </w:rPr>
        <w:t xml:space="preserve"> normal </w:t>
      </w:r>
    </w:p>
    <w:p w14:paraId="4AB3E4C0" w14:textId="77777777" w:rsidR="009569D9" w:rsidRDefault="009569D9" w:rsidP="009569D9">
      <w:pPr>
        <w:rPr>
          <w:sz w:val="32"/>
          <w:szCs w:val="32"/>
        </w:rPr>
      </w:pPr>
      <w:r w:rsidRPr="009569D9">
        <w:rPr>
          <w:sz w:val="32"/>
          <w:szCs w:val="32"/>
        </w:rPr>
        <w:t>life is completely put on hold.</w:t>
      </w:r>
    </w:p>
    <w:p w14:paraId="793A19A2" w14:textId="77777777" w:rsidR="009569D9" w:rsidRPr="009569D9" w:rsidRDefault="009569D9" w:rsidP="009569D9">
      <w:pPr>
        <w:rPr>
          <w:sz w:val="32"/>
          <w:szCs w:val="32"/>
        </w:rPr>
      </w:pPr>
    </w:p>
    <w:p w14:paraId="725B72B0" w14:textId="77777777" w:rsidR="009569D9" w:rsidRPr="009569D9" w:rsidRDefault="009569D9" w:rsidP="009569D9">
      <w:pPr>
        <w:rPr>
          <w:sz w:val="32"/>
          <w:szCs w:val="32"/>
        </w:rPr>
      </w:pPr>
      <w:r w:rsidRPr="009569D9">
        <w:rPr>
          <w:sz w:val="32"/>
          <w:szCs w:val="32"/>
        </w:rPr>
        <w:t xml:space="preserve">As well as the initial shock of the stroke and fears about </w:t>
      </w:r>
    </w:p>
    <w:p w14:paraId="394BBB14" w14:textId="77777777" w:rsidR="009569D9" w:rsidRPr="009569D9" w:rsidRDefault="009569D9" w:rsidP="009569D9">
      <w:pPr>
        <w:rPr>
          <w:sz w:val="32"/>
          <w:szCs w:val="32"/>
        </w:rPr>
      </w:pPr>
      <w:r w:rsidRPr="009569D9">
        <w:rPr>
          <w:sz w:val="32"/>
          <w:szCs w:val="32"/>
        </w:rPr>
        <w:t xml:space="preserve">your child’s health and future, you may be worried about </w:t>
      </w:r>
    </w:p>
    <w:p w14:paraId="2954D2E5" w14:textId="77777777" w:rsidR="009569D9" w:rsidRPr="009569D9" w:rsidRDefault="009569D9" w:rsidP="009569D9">
      <w:pPr>
        <w:rPr>
          <w:sz w:val="32"/>
          <w:szCs w:val="32"/>
        </w:rPr>
      </w:pPr>
      <w:r w:rsidRPr="009569D9">
        <w:rPr>
          <w:sz w:val="32"/>
          <w:szCs w:val="32"/>
        </w:rPr>
        <w:t xml:space="preserve">your other responsibilities. You may be missing other family </w:t>
      </w:r>
    </w:p>
    <w:p w14:paraId="362B72DC" w14:textId="77777777" w:rsidR="009569D9" w:rsidRPr="009569D9" w:rsidRDefault="009569D9" w:rsidP="009569D9">
      <w:pPr>
        <w:rPr>
          <w:sz w:val="32"/>
          <w:szCs w:val="32"/>
        </w:rPr>
      </w:pPr>
      <w:r w:rsidRPr="009569D9">
        <w:rPr>
          <w:sz w:val="32"/>
          <w:szCs w:val="32"/>
        </w:rPr>
        <w:t xml:space="preserve">members or concerned about how this period will affect </w:t>
      </w:r>
    </w:p>
    <w:p w14:paraId="3BE22954" w14:textId="77777777" w:rsidR="009569D9" w:rsidRPr="009569D9" w:rsidRDefault="009569D9" w:rsidP="009569D9">
      <w:pPr>
        <w:rPr>
          <w:sz w:val="32"/>
          <w:szCs w:val="32"/>
        </w:rPr>
      </w:pPr>
      <w:r w:rsidRPr="009569D9">
        <w:rPr>
          <w:sz w:val="32"/>
          <w:szCs w:val="32"/>
        </w:rPr>
        <w:t xml:space="preserve">your work or income. Here are some things you can try that </w:t>
      </w:r>
    </w:p>
    <w:p w14:paraId="6E585953" w14:textId="77777777" w:rsidR="009569D9" w:rsidRDefault="009569D9" w:rsidP="009569D9">
      <w:pPr>
        <w:rPr>
          <w:sz w:val="32"/>
          <w:szCs w:val="32"/>
        </w:rPr>
      </w:pPr>
      <w:r w:rsidRPr="009569D9">
        <w:rPr>
          <w:sz w:val="32"/>
          <w:szCs w:val="32"/>
        </w:rPr>
        <w:t>might help.</w:t>
      </w:r>
    </w:p>
    <w:p w14:paraId="7C845D7A" w14:textId="77777777" w:rsidR="009569D9" w:rsidRPr="009569D9" w:rsidRDefault="009569D9" w:rsidP="009569D9">
      <w:pPr>
        <w:rPr>
          <w:sz w:val="32"/>
          <w:szCs w:val="32"/>
        </w:rPr>
      </w:pPr>
    </w:p>
    <w:p w14:paraId="4E67AEE0" w14:textId="77777777" w:rsidR="009569D9" w:rsidRPr="009569D9" w:rsidRDefault="009569D9" w:rsidP="009569D9">
      <w:pPr>
        <w:rPr>
          <w:b/>
          <w:bCs/>
          <w:sz w:val="32"/>
          <w:szCs w:val="32"/>
        </w:rPr>
      </w:pPr>
      <w:r w:rsidRPr="009569D9">
        <w:rPr>
          <w:b/>
          <w:bCs/>
          <w:sz w:val="32"/>
          <w:szCs w:val="32"/>
        </w:rPr>
        <w:t>Talk to the healthcare team</w:t>
      </w:r>
    </w:p>
    <w:p w14:paraId="7AACAC9A" w14:textId="77777777" w:rsidR="009569D9" w:rsidRPr="009569D9" w:rsidRDefault="009569D9" w:rsidP="009569D9">
      <w:pPr>
        <w:rPr>
          <w:sz w:val="32"/>
          <w:szCs w:val="32"/>
        </w:rPr>
      </w:pPr>
      <w:r w:rsidRPr="009569D9">
        <w:rPr>
          <w:sz w:val="32"/>
          <w:szCs w:val="32"/>
        </w:rPr>
        <w:t xml:space="preserve">You know your child better than anyone, so don’t be afraid </w:t>
      </w:r>
    </w:p>
    <w:p w14:paraId="4D6678FF" w14:textId="77777777" w:rsidR="009569D9" w:rsidRPr="009569D9" w:rsidRDefault="009569D9" w:rsidP="009569D9">
      <w:pPr>
        <w:rPr>
          <w:sz w:val="32"/>
          <w:szCs w:val="32"/>
        </w:rPr>
      </w:pPr>
      <w:r w:rsidRPr="009569D9">
        <w:rPr>
          <w:sz w:val="32"/>
          <w:szCs w:val="32"/>
        </w:rPr>
        <w:t xml:space="preserve">to ask questions or speak up. Talk through your worries and </w:t>
      </w:r>
    </w:p>
    <w:p w14:paraId="6F3C9B96" w14:textId="77777777" w:rsidR="009569D9" w:rsidRPr="009569D9" w:rsidRDefault="009569D9" w:rsidP="009569D9">
      <w:pPr>
        <w:rPr>
          <w:sz w:val="32"/>
          <w:szCs w:val="32"/>
        </w:rPr>
      </w:pPr>
      <w:r w:rsidRPr="009569D9">
        <w:rPr>
          <w:sz w:val="32"/>
          <w:szCs w:val="32"/>
        </w:rPr>
        <w:t>play an active role in making decisions.</w:t>
      </w:r>
    </w:p>
    <w:p w14:paraId="0329B83E" w14:textId="77777777" w:rsidR="009569D9" w:rsidRPr="009569D9" w:rsidRDefault="009569D9" w:rsidP="009569D9">
      <w:pPr>
        <w:rPr>
          <w:sz w:val="32"/>
          <w:szCs w:val="32"/>
        </w:rPr>
      </w:pPr>
      <w:r w:rsidRPr="009569D9">
        <w:rPr>
          <w:sz w:val="32"/>
          <w:szCs w:val="32"/>
        </w:rPr>
        <w:t xml:space="preserve">Understanding what is happening may also help you feel </w:t>
      </w:r>
    </w:p>
    <w:p w14:paraId="728DC19E" w14:textId="77777777" w:rsidR="009569D9" w:rsidRPr="009569D9" w:rsidRDefault="009569D9" w:rsidP="009569D9">
      <w:pPr>
        <w:rPr>
          <w:sz w:val="32"/>
          <w:szCs w:val="32"/>
        </w:rPr>
      </w:pPr>
      <w:r w:rsidRPr="009569D9">
        <w:rPr>
          <w:sz w:val="32"/>
          <w:szCs w:val="32"/>
        </w:rPr>
        <w:t xml:space="preserve">more in control. This can be helpful in a situation </w:t>
      </w:r>
      <w:proofErr w:type="gramStart"/>
      <w:r w:rsidRPr="009569D9">
        <w:rPr>
          <w:sz w:val="32"/>
          <w:szCs w:val="32"/>
        </w:rPr>
        <w:t>where</w:t>
      </w:r>
      <w:proofErr w:type="gramEnd"/>
      <w:r w:rsidRPr="009569D9">
        <w:rPr>
          <w:sz w:val="32"/>
          <w:szCs w:val="32"/>
        </w:rPr>
        <w:t xml:space="preserve"> so </w:t>
      </w:r>
    </w:p>
    <w:p w14:paraId="4349B2DA" w14:textId="77777777" w:rsidR="009569D9" w:rsidRDefault="009569D9" w:rsidP="009569D9">
      <w:pPr>
        <w:rPr>
          <w:sz w:val="32"/>
          <w:szCs w:val="32"/>
        </w:rPr>
      </w:pPr>
      <w:r w:rsidRPr="009569D9">
        <w:rPr>
          <w:sz w:val="32"/>
          <w:szCs w:val="32"/>
        </w:rPr>
        <w:t>much is out of your hands.</w:t>
      </w:r>
    </w:p>
    <w:p w14:paraId="36598352" w14:textId="77777777" w:rsidR="009569D9" w:rsidRPr="009569D9" w:rsidRDefault="009569D9" w:rsidP="009569D9">
      <w:pPr>
        <w:rPr>
          <w:sz w:val="32"/>
          <w:szCs w:val="32"/>
        </w:rPr>
      </w:pPr>
    </w:p>
    <w:p w14:paraId="2E1A2E35" w14:textId="2E2C9C04" w:rsidR="009569D9" w:rsidRDefault="009569D9" w:rsidP="009569D9">
      <w:pPr>
        <w:rPr>
          <w:sz w:val="32"/>
          <w:szCs w:val="32"/>
        </w:rPr>
      </w:pPr>
      <w:r w:rsidRPr="009569D9">
        <w:rPr>
          <w:b/>
          <w:bCs/>
          <w:sz w:val="32"/>
          <w:szCs w:val="32"/>
        </w:rPr>
        <w:t>Tip:</w:t>
      </w:r>
      <w:r w:rsidRPr="009569D9">
        <w:rPr>
          <w:sz w:val="32"/>
          <w:szCs w:val="32"/>
        </w:rPr>
        <w:t xml:space="preserve"> Note down any questions you have about your child’s treatment or medical terms you don’t understand.</w:t>
      </w:r>
    </w:p>
    <w:p w14:paraId="28183C80" w14:textId="77777777" w:rsidR="009569D9" w:rsidRPr="009569D9" w:rsidRDefault="009569D9" w:rsidP="009569D9">
      <w:pPr>
        <w:rPr>
          <w:b/>
          <w:bCs/>
          <w:sz w:val="32"/>
          <w:szCs w:val="32"/>
        </w:rPr>
      </w:pPr>
      <w:r w:rsidRPr="009569D9">
        <w:rPr>
          <w:b/>
          <w:bCs/>
          <w:sz w:val="32"/>
          <w:szCs w:val="32"/>
        </w:rPr>
        <w:lastRenderedPageBreak/>
        <w:t>Find ways to help things feel normal</w:t>
      </w:r>
    </w:p>
    <w:p w14:paraId="44D5B458" w14:textId="77777777" w:rsidR="009569D9" w:rsidRPr="009569D9" w:rsidRDefault="009569D9" w:rsidP="009569D9">
      <w:pPr>
        <w:rPr>
          <w:sz w:val="32"/>
          <w:szCs w:val="32"/>
        </w:rPr>
      </w:pPr>
      <w:r w:rsidRPr="009569D9">
        <w:rPr>
          <w:sz w:val="32"/>
          <w:szCs w:val="32"/>
        </w:rPr>
        <w:t xml:space="preserve">Where possible, continue familiar activities and routines </w:t>
      </w:r>
    </w:p>
    <w:p w14:paraId="55747680" w14:textId="77777777" w:rsidR="009569D9" w:rsidRPr="009569D9" w:rsidRDefault="009569D9" w:rsidP="009569D9">
      <w:pPr>
        <w:rPr>
          <w:sz w:val="32"/>
          <w:szCs w:val="32"/>
        </w:rPr>
      </w:pPr>
      <w:r w:rsidRPr="009569D9">
        <w:rPr>
          <w:sz w:val="32"/>
          <w:szCs w:val="32"/>
        </w:rPr>
        <w:t xml:space="preserve">with your child. This could include reading a bedtime story, </w:t>
      </w:r>
    </w:p>
    <w:p w14:paraId="6FF2E0DE" w14:textId="77777777" w:rsidR="009569D9" w:rsidRDefault="009569D9" w:rsidP="009569D9">
      <w:pPr>
        <w:rPr>
          <w:sz w:val="32"/>
          <w:szCs w:val="32"/>
        </w:rPr>
      </w:pPr>
      <w:r w:rsidRPr="009569D9">
        <w:rPr>
          <w:sz w:val="32"/>
          <w:szCs w:val="32"/>
        </w:rPr>
        <w:t>playing games or watching TV together.</w:t>
      </w:r>
    </w:p>
    <w:p w14:paraId="6DF699CC" w14:textId="77777777" w:rsidR="009569D9" w:rsidRPr="009569D9" w:rsidRDefault="009569D9" w:rsidP="009569D9">
      <w:pPr>
        <w:rPr>
          <w:sz w:val="32"/>
          <w:szCs w:val="32"/>
        </w:rPr>
      </w:pPr>
    </w:p>
    <w:p w14:paraId="53A992B8" w14:textId="77777777" w:rsidR="009569D9" w:rsidRPr="009569D9" w:rsidRDefault="009569D9" w:rsidP="009569D9">
      <w:pPr>
        <w:rPr>
          <w:b/>
          <w:bCs/>
          <w:sz w:val="32"/>
          <w:szCs w:val="32"/>
        </w:rPr>
      </w:pPr>
      <w:r w:rsidRPr="009569D9">
        <w:rPr>
          <w:b/>
          <w:bCs/>
          <w:sz w:val="32"/>
          <w:szCs w:val="32"/>
        </w:rPr>
        <w:t xml:space="preserve">Look after yourself </w:t>
      </w:r>
    </w:p>
    <w:p w14:paraId="2B6E703E" w14:textId="77777777" w:rsidR="009569D9" w:rsidRPr="009569D9" w:rsidRDefault="009569D9" w:rsidP="009569D9">
      <w:pPr>
        <w:rPr>
          <w:sz w:val="32"/>
          <w:szCs w:val="32"/>
        </w:rPr>
      </w:pPr>
      <w:r w:rsidRPr="009569D9">
        <w:rPr>
          <w:sz w:val="32"/>
          <w:szCs w:val="32"/>
        </w:rPr>
        <w:t xml:space="preserve">Even if you don’t feel like it, try to eat healthily and get </w:t>
      </w:r>
    </w:p>
    <w:p w14:paraId="46D4B45E" w14:textId="77777777" w:rsidR="009569D9" w:rsidRPr="009569D9" w:rsidRDefault="009569D9" w:rsidP="009569D9">
      <w:pPr>
        <w:rPr>
          <w:sz w:val="32"/>
          <w:szCs w:val="32"/>
        </w:rPr>
      </w:pPr>
      <w:r w:rsidRPr="009569D9">
        <w:rPr>
          <w:sz w:val="32"/>
          <w:szCs w:val="32"/>
        </w:rPr>
        <w:t xml:space="preserve">some sleep, so you can be there for your child. Ask friends </w:t>
      </w:r>
    </w:p>
    <w:p w14:paraId="69185CAD" w14:textId="77777777" w:rsidR="009569D9" w:rsidRPr="009569D9" w:rsidRDefault="009569D9" w:rsidP="009569D9">
      <w:pPr>
        <w:rPr>
          <w:sz w:val="32"/>
          <w:szCs w:val="32"/>
        </w:rPr>
      </w:pPr>
      <w:r w:rsidRPr="009569D9">
        <w:rPr>
          <w:sz w:val="32"/>
          <w:szCs w:val="32"/>
        </w:rPr>
        <w:t xml:space="preserve">to bring in whatever you need to feel comfortable or to stay </w:t>
      </w:r>
    </w:p>
    <w:p w14:paraId="66A85394" w14:textId="4E62ABE2" w:rsidR="009569D9" w:rsidRPr="009569D9" w:rsidRDefault="009569D9" w:rsidP="009569D9">
      <w:pPr>
        <w:rPr>
          <w:sz w:val="32"/>
          <w:szCs w:val="32"/>
        </w:rPr>
      </w:pPr>
      <w:r w:rsidRPr="009569D9">
        <w:rPr>
          <w:sz w:val="32"/>
          <w:szCs w:val="32"/>
        </w:rPr>
        <w:t xml:space="preserve">with your child for a while, so you can get outside for </w:t>
      </w:r>
      <w:r>
        <w:rPr>
          <w:sz w:val="32"/>
          <w:szCs w:val="32"/>
        </w:rPr>
        <w:t>some</w:t>
      </w:r>
    </w:p>
    <w:p w14:paraId="629B42D5" w14:textId="77777777" w:rsidR="009569D9" w:rsidRDefault="009569D9" w:rsidP="009569D9">
      <w:pPr>
        <w:rPr>
          <w:sz w:val="32"/>
          <w:szCs w:val="32"/>
        </w:rPr>
      </w:pPr>
      <w:r w:rsidRPr="009569D9">
        <w:rPr>
          <w:sz w:val="32"/>
          <w:szCs w:val="32"/>
        </w:rPr>
        <w:t>fresh air.</w:t>
      </w:r>
    </w:p>
    <w:p w14:paraId="7B26BCAB" w14:textId="77777777" w:rsidR="009569D9" w:rsidRPr="009569D9" w:rsidRDefault="009569D9" w:rsidP="009569D9">
      <w:pPr>
        <w:rPr>
          <w:sz w:val="32"/>
          <w:szCs w:val="32"/>
        </w:rPr>
      </w:pPr>
    </w:p>
    <w:p w14:paraId="795FDF0F" w14:textId="77777777" w:rsidR="009569D9" w:rsidRPr="009569D9" w:rsidRDefault="009569D9" w:rsidP="009569D9">
      <w:pPr>
        <w:rPr>
          <w:b/>
          <w:bCs/>
          <w:sz w:val="32"/>
          <w:szCs w:val="32"/>
        </w:rPr>
      </w:pPr>
      <w:r w:rsidRPr="009569D9">
        <w:rPr>
          <w:b/>
          <w:bCs/>
          <w:sz w:val="32"/>
          <w:szCs w:val="32"/>
        </w:rPr>
        <w:t>Talk to the discharge team</w:t>
      </w:r>
    </w:p>
    <w:p w14:paraId="6DFD420D" w14:textId="77777777" w:rsidR="009569D9" w:rsidRPr="009569D9" w:rsidRDefault="009569D9" w:rsidP="009569D9">
      <w:pPr>
        <w:rPr>
          <w:sz w:val="32"/>
          <w:szCs w:val="32"/>
        </w:rPr>
      </w:pPr>
      <w:r w:rsidRPr="009569D9">
        <w:rPr>
          <w:sz w:val="32"/>
          <w:szCs w:val="32"/>
        </w:rPr>
        <w:t xml:space="preserve">Before you leave, find out what ongoing healthcare </w:t>
      </w:r>
    </w:p>
    <w:p w14:paraId="27DBD373" w14:textId="77777777" w:rsidR="009569D9" w:rsidRPr="009569D9" w:rsidRDefault="009569D9" w:rsidP="009569D9">
      <w:pPr>
        <w:rPr>
          <w:sz w:val="32"/>
          <w:szCs w:val="32"/>
        </w:rPr>
      </w:pPr>
      <w:r w:rsidRPr="009569D9">
        <w:rPr>
          <w:sz w:val="32"/>
          <w:szCs w:val="32"/>
        </w:rPr>
        <w:t xml:space="preserve">your child will receive and what will be available in the </w:t>
      </w:r>
    </w:p>
    <w:p w14:paraId="374BBDD1" w14:textId="77777777" w:rsidR="009569D9" w:rsidRPr="009569D9" w:rsidRDefault="009569D9" w:rsidP="009569D9">
      <w:pPr>
        <w:rPr>
          <w:sz w:val="32"/>
          <w:szCs w:val="32"/>
        </w:rPr>
      </w:pPr>
      <w:r w:rsidRPr="009569D9">
        <w:rPr>
          <w:sz w:val="32"/>
          <w:szCs w:val="32"/>
        </w:rPr>
        <w:t xml:space="preserve">community. This might include medication, therapy, care </w:t>
      </w:r>
    </w:p>
    <w:p w14:paraId="6FBDC900" w14:textId="77777777" w:rsidR="009569D9" w:rsidRPr="009569D9" w:rsidRDefault="009569D9" w:rsidP="009569D9">
      <w:pPr>
        <w:rPr>
          <w:sz w:val="32"/>
          <w:szCs w:val="32"/>
        </w:rPr>
      </w:pPr>
      <w:r w:rsidRPr="009569D9">
        <w:rPr>
          <w:sz w:val="32"/>
          <w:szCs w:val="32"/>
        </w:rPr>
        <w:t xml:space="preserve">and other support. If you’re worried about how you’ll cope, </w:t>
      </w:r>
    </w:p>
    <w:p w14:paraId="5ED4E92D" w14:textId="77777777" w:rsidR="009569D9" w:rsidRDefault="009569D9" w:rsidP="009569D9">
      <w:pPr>
        <w:rPr>
          <w:sz w:val="32"/>
          <w:szCs w:val="32"/>
        </w:rPr>
      </w:pPr>
      <w:r w:rsidRPr="009569D9">
        <w:rPr>
          <w:sz w:val="32"/>
          <w:szCs w:val="32"/>
        </w:rPr>
        <w:t xml:space="preserve">talk to the team. </w:t>
      </w:r>
    </w:p>
    <w:p w14:paraId="43840D8D" w14:textId="77777777" w:rsidR="009569D9" w:rsidRPr="009569D9" w:rsidRDefault="009569D9" w:rsidP="009569D9">
      <w:pPr>
        <w:rPr>
          <w:sz w:val="32"/>
          <w:szCs w:val="32"/>
        </w:rPr>
      </w:pPr>
    </w:p>
    <w:p w14:paraId="29025E02" w14:textId="77777777" w:rsidR="009569D9" w:rsidRPr="009569D9" w:rsidRDefault="009569D9" w:rsidP="009569D9">
      <w:pPr>
        <w:rPr>
          <w:b/>
          <w:bCs/>
          <w:sz w:val="32"/>
          <w:szCs w:val="32"/>
        </w:rPr>
      </w:pPr>
      <w:r w:rsidRPr="009569D9">
        <w:rPr>
          <w:b/>
          <w:bCs/>
          <w:sz w:val="32"/>
          <w:szCs w:val="32"/>
        </w:rPr>
        <w:t>Reach out to others</w:t>
      </w:r>
    </w:p>
    <w:p w14:paraId="5ADD3377" w14:textId="77777777" w:rsidR="009569D9" w:rsidRPr="009569D9" w:rsidRDefault="009569D9" w:rsidP="009569D9">
      <w:pPr>
        <w:rPr>
          <w:sz w:val="32"/>
          <w:szCs w:val="32"/>
        </w:rPr>
      </w:pPr>
      <w:r w:rsidRPr="009569D9">
        <w:rPr>
          <w:sz w:val="32"/>
          <w:szCs w:val="32"/>
        </w:rPr>
        <w:t xml:space="preserve">Call our Childhood Stroke Support Team on 0303 3033 100. </w:t>
      </w:r>
    </w:p>
    <w:p w14:paraId="730C33AB" w14:textId="77777777" w:rsidR="009569D9" w:rsidRPr="009569D9" w:rsidRDefault="009569D9" w:rsidP="009569D9">
      <w:pPr>
        <w:rPr>
          <w:sz w:val="32"/>
          <w:szCs w:val="32"/>
        </w:rPr>
      </w:pPr>
      <w:r w:rsidRPr="009569D9">
        <w:rPr>
          <w:sz w:val="32"/>
          <w:szCs w:val="32"/>
        </w:rPr>
        <w:t xml:space="preserve">You can talk to us about any questions or worries you may </w:t>
      </w:r>
    </w:p>
    <w:p w14:paraId="3627265A" w14:textId="77777777" w:rsidR="009569D9" w:rsidRPr="009569D9" w:rsidRDefault="009569D9" w:rsidP="009569D9">
      <w:pPr>
        <w:rPr>
          <w:sz w:val="32"/>
          <w:szCs w:val="32"/>
        </w:rPr>
      </w:pPr>
      <w:r w:rsidRPr="009569D9">
        <w:rPr>
          <w:sz w:val="32"/>
          <w:szCs w:val="32"/>
        </w:rPr>
        <w:t xml:space="preserve">have, however big or small. You might also find it helpful to </w:t>
      </w:r>
    </w:p>
    <w:p w14:paraId="524465C7" w14:textId="77777777" w:rsidR="009569D9" w:rsidRDefault="009569D9" w:rsidP="009569D9">
      <w:pPr>
        <w:rPr>
          <w:sz w:val="32"/>
          <w:szCs w:val="32"/>
        </w:rPr>
      </w:pPr>
      <w:r w:rsidRPr="009569D9">
        <w:rPr>
          <w:sz w:val="32"/>
          <w:szCs w:val="32"/>
        </w:rPr>
        <w:t>speak to one of our trained parent volunteers.</w:t>
      </w:r>
      <w:r>
        <w:rPr>
          <w:sz w:val="32"/>
          <w:szCs w:val="32"/>
        </w:rPr>
        <w:t xml:space="preserve"> </w:t>
      </w:r>
    </w:p>
    <w:p w14:paraId="7DC46584" w14:textId="3A68D1C5" w:rsidR="009569D9" w:rsidRDefault="009569D9" w:rsidP="009569D9">
      <w:pPr>
        <w:rPr>
          <w:sz w:val="32"/>
          <w:szCs w:val="32"/>
        </w:rPr>
      </w:pPr>
      <w:r w:rsidRPr="009569D9">
        <w:rPr>
          <w:sz w:val="32"/>
          <w:szCs w:val="32"/>
        </w:rPr>
        <w:lastRenderedPageBreak/>
        <w:t>Visit the parent-run ‘My child had a stroke’ Facebook group to connect with other parents</w:t>
      </w:r>
      <w:r>
        <w:rPr>
          <w:sz w:val="32"/>
          <w:szCs w:val="32"/>
        </w:rPr>
        <w:t>.</w:t>
      </w:r>
    </w:p>
    <w:p w14:paraId="72A9B2A3" w14:textId="77777777" w:rsidR="009569D9" w:rsidRDefault="009569D9" w:rsidP="009569D9">
      <w:pPr>
        <w:rPr>
          <w:sz w:val="32"/>
          <w:szCs w:val="32"/>
        </w:rPr>
      </w:pPr>
    </w:p>
    <w:p w14:paraId="3AA441A4" w14:textId="77777777" w:rsidR="009569D9" w:rsidRPr="009569D9" w:rsidRDefault="009569D9" w:rsidP="009569D9">
      <w:pPr>
        <w:rPr>
          <w:b/>
          <w:bCs/>
          <w:sz w:val="32"/>
          <w:szCs w:val="32"/>
        </w:rPr>
      </w:pPr>
      <w:r w:rsidRPr="009569D9">
        <w:rPr>
          <w:b/>
          <w:bCs/>
          <w:sz w:val="32"/>
          <w:szCs w:val="32"/>
        </w:rPr>
        <w:t xml:space="preserve">Practical tips </w:t>
      </w:r>
    </w:p>
    <w:p w14:paraId="50F4BDC7" w14:textId="77777777" w:rsidR="009569D9" w:rsidRDefault="009569D9" w:rsidP="009569D9">
      <w:pPr>
        <w:rPr>
          <w:sz w:val="32"/>
          <w:szCs w:val="32"/>
        </w:rPr>
      </w:pPr>
      <w:r w:rsidRPr="009569D9">
        <w:rPr>
          <w:b/>
          <w:bCs/>
          <w:sz w:val="32"/>
          <w:szCs w:val="32"/>
        </w:rPr>
        <w:t>Others you care for</w:t>
      </w:r>
      <w:r w:rsidRPr="009569D9">
        <w:rPr>
          <w:sz w:val="32"/>
          <w:szCs w:val="32"/>
        </w:rPr>
        <w:t>: Think about who will look after anyone else who relies on you (including your pets) during this time.</w:t>
      </w:r>
    </w:p>
    <w:p w14:paraId="15388395" w14:textId="4E9EACBE" w:rsidR="009569D9" w:rsidRDefault="009569D9" w:rsidP="009569D9">
      <w:pPr>
        <w:rPr>
          <w:sz w:val="32"/>
          <w:szCs w:val="32"/>
        </w:rPr>
      </w:pPr>
      <w:r w:rsidRPr="009569D9">
        <w:rPr>
          <w:b/>
          <w:bCs/>
          <w:sz w:val="32"/>
          <w:szCs w:val="32"/>
        </w:rPr>
        <w:t>Other commitments</w:t>
      </w:r>
      <w:r w:rsidRPr="009569D9">
        <w:rPr>
          <w:sz w:val="32"/>
          <w:szCs w:val="32"/>
        </w:rPr>
        <w:t xml:space="preserve">: Check your calendar. Are there any plans coming up you need to change? </w:t>
      </w:r>
    </w:p>
    <w:p w14:paraId="4A48031C" w14:textId="77777777" w:rsidR="009569D9" w:rsidRDefault="009569D9" w:rsidP="009569D9">
      <w:pPr>
        <w:rPr>
          <w:sz w:val="32"/>
          <w:szCs w:val="32"/>
        </w:rPr>
      </w:pPr>
      <w:r w:rsidRPr="009569D9">
        <w:rPr>
          <w:b/>
          <w:bCs/>
          <w:sz w:val="32"/>
          <w:szCs w:val="32"/>
        </w:rPr>
        <w:t>Money:</w:t>
      </w:r>
      <w:r w:rsidRPr="009569D9">
        <w:rPr>
          <w:sz w:val="32"/>
          <w:szCs w:val="32"/>
        </w:rPr>
        <w:t xml:space="preserve"> Find out about benefits and employment rights at Citizens Advice. </w:t>
      </w:r>
    </w:p>
    <w:p w14:paraId="2FAE73F2" w14:textId="77777777" w:rsidR="009569D9" w:rsidRDefault="009569D9" w:rsidP="009569D9">
      <w:pPr>
        <w:rPr>
          <w:sz w:val="32"/>
          <w:szCs w:val="32"/>
        </w:rPr>
      </w:pPr>
      <w:r w:rsidRPr="009569D9">
        <w:rPr>
          <w:b/>
          <w:bCs/>
          <w:sz w:val="32"/>
          <w:szCs w:val="32"/>
        </w:rPr>
        <w:t>Education:</w:t>
      </w:r>
      <w:r w:rsidRPr="009569D9">
        <w:rPr>
          <w:sz w:val="32"/>
          <w:szCs w:val="32"/>
        </w:rPr>
        <w:t xml:space="preserve"> Tell your child’s nursery, school or college what has happened, in case they need to plan for support or a phased return. </w:t>
      </w:r>
    </w:p>
    <w:p w14:paraId="23ACB411" w14:textId="347B86A8" w:rsidR="009569D9" w:rsidRDefault="009569D9" w:rsidP="009569D9">
      <w:pPr>
        <w:rPr>
          <w:sz w:val="32"/>
          <w:szCs w:val="32"/>
        </w:rPr>
      </w:pPr>
      <w:r w:rsidRPr="009569D9">
        <w:rPr>
          <w:sz w:val="32"/>
          <w:szCs w:val="32"/>
        </w:rPr>
        <w:t xml:space="preserve">Visit </w:t>
      </w:r>
      <w:r w:rsidRPr="009569D9">
        <w:rPr>
          <w:b/>
          <w:bCs/>
          <w:sz w:val="32"/>
          <w:szCs w:val="32"/>
        </w:rPr>
        <w:t>stroke.org.uk/childhood</w:t>
      </w:r>
      <w:r w:rsidRPr="009569D9">
        <w:rPr>
          <w:sz w:val="32"/>
          <w:szCs w:val="32"/>
        </w:rPr>
        <w:t xml:space="preserve"> for more information</w:t>
      </w:r>
      <w:r>
        <w:rPr>
          <w:sz w:val="32"/>
          <w:szCs w:val="32"/>
        </w:rPr>
        <w:t>.</w:t>
      </w:r>
    </w:p>
    <w:p w14:paraId="01E9A909" w14:textId="77777777" w:rsidR="009569D9" w:rsidRDefault="009569D9">
      <w:pPr>
        <w:spacing w:before="0" w:after="200"/>
        <w:rPr>
          <w:sz w:val="32"/>
          <w:szCs w:val="32"/>
        </w:rPr>
      </w:pPr>
      <w:r>
        <w:rPr>
          <w:sz w:val="32"/>
          <w:szCs w:val="32"/>
        </w:rPr>
        <w:br w:type="page"/>
      </w:r>
    </w:p>
    <w:p w14:paraId="0EB2BCC5" w14:textId="77777777" w:rsidR="004A1858" w:rsidRDefault="004A1858" w:rsidP="004A1858">
      <w:pPr>
        <w:pStyle w:val="Heading"/>
      </w:pPr>
      <w:r w:rsidRPr="004A1858">
        <w:lastRenderedPageBreak/>
        <w:t xml:space="preserve">Going home </w:t>
      </w:r>
    </w:p>
    <w:p w14:paraId="4DC5B347" w14:textId="73A4A74A" w:rsidR="009569D9" w:rsidRDefault="004A1858" w:rsidP="009569D9">
      <w:pPr>
        <w:rPr>
          <w:sz w:val="32"/>
          <w:szCs w:val="32"/>
        </w:rPr>
      </w:pPr>
      <w:r w:rsidRPr="004A1858">
        <w:rPr>
          <w:sz w:val="32"/>
          <w:szCs w:val="32"/>
        </w:rPr>
        <w:t>The healthcare team will discuss with you when your child is ready to be discharged from hospital. Going home is a huge milestone. But it’s not the end of the story. The next phase may bring a host of new challenges as you start to support your child with everyday life.</w:t>
      </w:r>
    </w:p>
    <w:p w14:paraId="7AB1A8BD" w14:textId="77777777" w:rsidR="004A1858" w:rsidRPr="004A1858" w:rsidRDefault="004A1858" w:rsidP="004A1858">
      <w:pPr>
        <w:pStyle w:val="Subheading"/>
      </w:pPr>
      <w:r w:rsidRPr="004A1858">
        <w:t xml:space="preserve">Adjusting to life afterwards </w:t>
      </w:r>
    </w:p>
    <w:p w14:paraId="6FE1F90D" w14:textId="77777777" w:rsidR="004A1858" w:rsidRPr="004A1858" w:rsidRDefault="004A1858" w:rsidP="009569D9">
      <w:pPr>
        <w:rPr>
          <w:b/>
          <w:bCs/>
          <w:sz w:val="32"/>
          <w:szCs w:val="32"/>
        </w:rPr>
      </w:pPr>
      <w:r w:rsidRPr="004A1858">
        <w:rPr>
          <w:b/>
          <w:bCs/>
          <w:sz w:val="32"/>
          <w:szCs w:val="32"/>
        </w:rPr>
        <w:t xml:space="preserve">Flex routines </w:t>
      </w:r>
    </w:p>
    <w:p w14:paraId="2BD8ACE4" w14:textId="77777777" w:rsidR="004A1858" w:rsidRDefault="004A1858" w:rsidP="009569D9">
      <w:pPr>
        <w:rPr>
          <w:sz w:val="32"/>
          <w:szCs w:val="32"/>
        </w:rPr>
      </w:pPr>
      <w:r w:rsidRPr="004A1858">
        <w:rPr>
          <w:sz w:val="32"/>
          <w:szCs w:val="32"/>
        </w:rPr>
        <w:t xml:space="preserve">From work patterns to dinner time, life may look very different – at least for now. Try to be kind to yourself and take each day as it comes. </w:t>
      </w:r>
    </w:p>
    <w:p w14:paraId="2BA0AC4E" w14:textId="77777777" w:rsidR="004A1858" w:rsidRPr="004A1858" w:rsidRDefault="004A1858" w:rsidP="009569D9">
      <w:pPr>
        <w:rPr>
          <w:b/>
          <w:bCs/>
          <w:sz w:val="32"/>
          <w:szCs w:val="32"/>
        </w:rPr>
      </w:pPr>
      <w:r w:rsidRPr="004A1858">
        <w:rPr>
          <w:b/>
          <w:bCs/>
          <w:sz w:val="32"/>
          <w:szCs w:val="32"/>
        </w:rPr>
        <w:t xml:space="preserve">Family dynamics </w:t>
      </w:r>
    </w:p>
    <w:p w14:paraId="4BAB1D5F" w14:textId="77777777" w:rsidR="004A1858" w:rsidRDefault="004A1858" w:rsidP="009569D9">
      <w:pPr>
        <w:rPr>
          <w:sz w:val="32"/>
          <w:szCs w:val="32"/>
        </w:rPr>
      </w:pPr>
      <w:r w:rsidRPr="004A1858">
        <w:rPr>
          <w:sz w:val="32"/>
          <w:szCs w:val="32"/>
        </w:rPr>
        <w:t xml:space="preserve">Everyone in the family will need get used to any changes. If you have other children, try to spend some one-to-one time with them every day. Even 15 minutes a day can make a difference. </w:t>
      </w:r>
    </w:p>
    <w:p w14:paraId="5C90137E" w14:textId="77777777" w:rsidR="004A1858" w:rsidRPr="004A1858" w:rsidRDefault="004A1858" w:rsidP="009569D9">
      <w:pPr>
        <w:rPr>
          <w:b/>
          <w:bCs/>
          <w:sz w:val="32"/>
          <w:szCs w:val="32"/>
        </w:rPr>
      </w:pPr>
      <w:r w:rsidRPr="004A1858">
        <w:rPr>
          <w:b/>
          <w:bCs/>
          <w:sz w:val="32"/>
          <w:szCs w:val="32"/>
        </w:rPr>
        <w:t xml:space="preserve">Coordinating care </w:t>
      </w:r>
    </w:p>
    <w:p w14:paraId="6495E711" w14:textId="77777777" w:rsidR="004A1858" w:rsidRDefault="004A1858" w:rsidP="009569D9">
      <w:pPr>
        <w:rPr>
          <w:sz w:val="32"/>
          <w:szCs w:val="32"/>
        </w:rPr>
      </w:pPr>
      <w:r w:rsidRPr="004A1858">
        <w:rPr>
          <w:sz w:val="32"/>
          <w:szCs w:val="32"/>
        </w:rPr>
        <w:t>You may need to allocate lots of time to coordinating appointments, delivering therapy and managing prescriptions. Setting up a folder will help you keep on top of the admin.</w:t>
      </w:r>
    </w:p>
    <w:p w14:paraId="38DE42EB" w14:textId="41B9F315" w:rsidR="004A1858" w:rsidRPr="004A1858" w:rsidRDefault="004A1858" w:rsidP="009569D9">
      <w:pPr>
        <w:rPr>
          <w:b/>
          <w:bCs/>
          <w:sz w:val="32"/>
          <w:szCs w:val="32"/>
        </w:rPr>
      </w:pPr>
      <w:r w:rsidRPr="004A1858">
        <w:rPr>
          <w:b/>
          <w:bCs/>
          <w:sz w:val="32"/>
          <w:szCs w:val="32"/>
        </w:rPr>
        <w:t xml:space="preserve">Lower expectations </w:t>
      </w:r>
    </w:p>
    <w:p w14:paraId="3A37076B" w14:textId="15AF51EF" w:rsidR="004A1858" w:rsidRDefault="004A1858" w:rsidP="009569D9">
      <w:pPr>
        <w:rPr>
          <w:sz w:val="32"/>
          <w:szCs w:val="32"/>
        </w:rPr>
      </w:pPr>
      <w:r w:rsidRPr="004A1858">
        <w:rPr>
          <w:sz w:val="32"/>
          <w:szCs w:val="32"/>
        </w:rPr>
        <w:t>When your child becomes more active again, start small and be flexible. If you tried going somewhere new and left early because your child was tired, see the experiment as a success</w:t>
      </w:r>
      <w:r>
        <w:rPr>
          <w:sz w:val="32"/>
          <w:szCs w:val="32"/>
        </w:rPr>
        <w:t>.</w:t>
      </w:r>
    </w:p>
    <w:p w14:paraId="1716C25E" w14:textId="18E7107F" w:rsidR="003E3509" w:rsidRDefault="003E3509">
      <w:pPr>
        <w:spacing w:before="0" w:after="200"/>
        <w:rPr>
          <w:sz w:val="32"/>
          <w:szCs w:val="32"/>
        </w:rPr>
      </w:pPr>
      <w:r>
        <w:rPr>
          <w:sz w:val="32"/>
          <w:szCs w:val="32"/>
        </w:rPr>
        <w:br w:type="page"/>
      </w:r>
    </w:p>
    <w:p w14:paraId="73708C82" w14:textId="54FD1DC5" w:rsidR="004A1858" w:rsidRDefault="003E3509" w:rsidP="009569D9">
      <w:pPr>
        <w:rPr>
          <w:sz w:val="32"/>
          <w:szCs w:val="32"/>
        </w:rPr>
      </w:pPr>
      <w:r w:rsidRPr="003E3509">
        <w:rPr>
          <w:noProof/>
          <w:sz w:val="32"/>
          <w:szCs w:val="32"/>
        </w:rPr>
        <w:lastRenderedPageBreak/>
        <mc:AlternateContent>
          <mc:Choice Requires="wps">
            <w:drawing>
              <wp:anchor distT="45720" distB="45720" distL="114300" distR="114300" simplePos="0" relativeHeight="251661312" behindDoc="0" locked="0" layoutInCell="1" allowOverlap="1" wp14:anchorId="5F49BEE5" wp14:editId="375AA69D">
                <wp:simplePos x="0" y="0"/>
                <wp:positionH relativeFrom="margin">
                  <wp:align>left</wp:align>
                </wp:positionH>
                <wp:positionV relativeFrom="paragraph">
                  <wp:posOffset>442595</wp:posOffset>
                </wp:positionV>
                <wp:extent cx="5408930" cy="2117090"/>
                <wp:effectExtent l="0" t="0" r="20320" b="16510"/>
                <wp:wrapSquare wrapText="bothSides"/>
                <wp:docPr id="1980408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8930" cy="2117188"/>
                        </a:xfrm>
                        <a:prstGeom prst="rect">
                          <a:avLst/>
                        </a:prstGeom>
                        <a:solidFill>
                          <a:srgbClr val="FFFFFF"/>
                        </a:solidFill>
                        <a:ln w="9525">
                          <a:solidFill>
                            <a:srgbClr val="000000"/>
                          </a:solidFill>
                          <a:miter lim="800000"/>
                          <a:headEnd/>
                          <a:tailEnd/>
                        </a:ln>
                      </wps:spPr>
                      <wps:txbx>
                        <w:txbxContent>
                          <w:p w14:paraId="2562315B" w14:textId="77777777" w:rsidR="003E3509" w:rsidRPr="003E3509" w:rsidRDefault="003E3509">
                            <w:pPr>
                              <w:rPr>
                                <w:b/>
                                <w:bCs/>
                                <w:sz w:val="32"/>
                                <w:szCs w:val="32"/>
                              </w:rPr>
                            </w:pPr>
                            <w:r w:rsidRPr="003E3509">
                              <w:rPr>
                                <w:b/>
                                <w:bCs/>
                                <w:sz w:val="32"/>
                                <w:szCs w:val="32"/>
                              </w:rPr>
                              <w:t xml:space="preserve">Symptoms to look out for </w:t>
                            </w:r>
                          </w:p>
                          <w:p w14:paraId="728FB28D" w14:textId="60FEADE6" w:rsidR="003E3509" w:rsidRPr="003E3509" w:rsidRDefault="003E3509">
                            <w:pPr>
                              <w:rPr>
                                <w:sz w:val="32"/>
                                <w:szCs w:val="32"/>
                              </w:rPr>
                            </w:pPr>
                            <w:r w:rsidRPr="003E3509">
                              <w:rPr>
                                <w:sz w:val="32"/>
                                <w:szCs w:val="32"/>
                              </w:rPr>
                              <w:t xml:space="preserve">It’s natural to worry that your child may have another stroke. Strokes in children are rare, but it’s important to know the warning signs of another stroke. For more information, go to </w:t>
                            </w:r>
                            <w:r w:rsidRPr="003E3509">
                              <w:rPr>
                                <w:b/>
                                <w:bCs/>
                                <w:sz w:val="32"/>
                                <w:szCs w:val="32"/>
                              </w:rPr>
                              <w:t>stroke.org.uk/childhood</w:t>
                            </w:r>
                            <w:r w:rsidRPr="003E3509">
                              <w:rPr>
                                <w:sz w:val="32"/>
                                <w:szCs w:val="32"/>
                              </w:rPr>
                              <w:t xml:space="preserve"> and always call </w:t>
                            </w:r>
                            <w:r w:rsidRPr="003E3509">
                              <w:rPr>
                                <w:b/>
                                <w:bCs/>
                                <w:sz w:val="32"/>
                                <w:szCs w:val="32"/>
                              </w:rPr>
                              <w:t>999</w:t>
                            </w:r>
                            <w:r w:rsidRPr="003E3509">
                              <w:rPr>
                                <w:sz w:val="32"/>
                                <w:szCs w:val="32"/>
                              </w:rPr>
                              <w:t xml:space="preserve"> if your child has any stroke symptoms.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9BEE5" id="_x0000_s1027" type="#_x0000_t202" style="position:absolute;margin-left:0;margin-top:34.85pt;width:425.9pt;height:166.7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">
                <v:textbox>
                  <w:txbxContent>
                    <w:p w14:paraId="2562315B" w14:textId="77777777" w:rsidR="003E3509" w:rsidRPr="003E3509" w:rsidRDefault="003E3509">
                      <w:pPr>
                        <w:rPr>
                          <w:b/>
                          <w:bCs/>
                          <w:sz w:val="32"/>
                          <w:szCs w:val="32"/>
                        </w:rPr>
                      </w:pPr>
                      <w:r w:rsidRPr="003E3509">
                        <w:rPr>
                          <w:b/>
                          <w:bCs/>
                          <w:sz w:val="32"/>
                          <w:szCs w:val="32"/>
                        </w:rPr>
                        <w:t xml:space="preserve">Symptoms to look out for </w:t>
                      </w:r>
                    </w:p>
                    <w:p w14:paraId="728FB28D" w14:textId="60FEADE6" w:rsidR="003E3509" w:rsidRPr="003E3509" w:rsidRDefault="003E3509">
                      <w:pPr>
                        <w:rPr>
                          <w:sz w:val="32"/>
                          <w:szCs w:val="32"/>
                        </w:rPr>
                      </w:pPr>
                      <w:r w:rsidRPr="003E3509">
                        <w:rPr>
                          <w:sz w:val="32"/>
                          <w:szCs w:val="32"/>
                        </w:rPr>
                        <w:t xml:space="preserve">It’s natural to worry that your child may have another stroke. Strokes in children are rare, but it’s important to know the warning signs of another stroke. For more information, go to </w:t>
                      </w:r>
                      <w:r w:rsidRPr="003E3509">
                        <w:rPr>
                          <w:b/>
                          <w:bCs/>
                          <w:sz w:val="32"/>
                          <w:szCs w:val="32"/>
                        </w:rPr>
                        <w:t>stroke.org.uk/childhood</w:t>
                      </w:r>
                      <w:r w:rsidRPr="003E3509">
                        <w:rPr>
                          <w:sz w:val="32"/>
                          <w:szCs w:val="32"/>
                        </w:rPr>
                        <w:t xml:space="preserve"> and always call </w:t>
                      </w:r>
                      <w:r w:rsidRPr="003E3509">
                        <w:rPr>
                          <w:b/>
                          <w:bCs/>
                          <w:sz w:val="32"/>
                          <w:szCs w:val="32"/>
                        </w:rPr>
                        <w:t>999</w:t>
                      </w:r>
                      <w:r w:rsidRPr="003E3509">
                        <w:rPr>
                          <w:sz w:val="32"/>
                          <w:szCs w:val="32"/>
                        </w:rPr>
                        <w:t xml:space="preserve"> if your child has any stroke symptoms.</w:t>
                      </w:r>
                    </w:p>
                  </w:txbxContent>
                </v:textbox>
                <w10:wrap type="square" anchorx="margin"/>
              </v:shape>
            </w:pict>
          </mc:Fallback>
        </mc:AlternateContent>
      </w:r>
    </w:p>
    <w:p w14:paraId="50589D19" w14:textId="00B1EA5C" w:rsidR="003E3509" w:rsidRDefault="003E3509" w:rsidP="009569D9">
      <w:pPr>
        <w:rPr>
          <w:sz w:val="32"/>
          <w:szCs w:val="32"/>
        </w:rPr>
      </w:pPr>
    </w:p>
    <w:p w14:paraId="27D60D36" w14:textId="77777777" w:rsidR="003E3509" w:rsidRDefault="003E3509" w:rsidP="009569D9">
      <w:pPr>
        <w:rPr>
          <w:sz w:val="32"/>
          <w:szCs w:val="32"/>
        </w:rPr>
      </w:pPr>
    </w:p>
    <w:p w14:paraId="46BDDD1A" w14:textId="7CD8085B" w:rsidR="003E3509" w:rsidRDefault="003E3509">
      <w:pPr>
        <w:spacing w:before="0" w:after="200"/>
        <w:rPr>
          <w:sz w:val="32"/>
          <w:szCs w:val="32"/>
        </w:rPr>
      </w:pPr>
      <w:r>
        <w:rPr>
          <w:sz w:val="32"/>
          <w:szCs w:val="32"/>
        </w:rPr>
        <w:br w:type="page"/>
      </w:r>
    </w:p>
    <w:p w14:paraId="24E596C1" w14:textId="77777777" w:rsidR="003E3509" w:rsidRPr="003E3509" w:rsidRDefault="003E3509" w:rsidP="003E3509">
      <w:pPr>
        <w:pStyle w:val="Heading"/>
      </w:pPr>
      <w:r w:rsidRPr="003E3509">
        <w:lastRenderedPageBreak/>
        <w:t xml:space="preserve">What to tell people </w:t>
      </w:r>
    </w:p>
    <w:p w14:paraId="3E9B106E" w14:textId="77777777" w:rsidR="003E3509" w:rsidRDefault="003E3509" w:rsidP="009569D9">
      <w:pPr>
        <w:rPr>
          <w:sz w:val="32"/>
          <w:szCs w:val="32"/>
        </w:rPr>
      </w:pPr>
      <w:r w:rsidRPr="003E3509">
        <w:rPr>
          <w:sz w:val="32"/>
          <w:szCs w:val="32"/>
        </w:rPr>
        <w:t xml:space="preserve">Most people don’t realise children and young people can have a stroke. Many effects may be invisible or hard to notice. So, it may be hard for some people to understand how things have changed for you all. Some parents have experienced people thinking they are being overly anxious or precious about their child’s needs. You can always talk through any concerns with our Childhood Stroke Support Team. </w:t>
      </w:r>
    </w:p>
    <w:p w14:paraId="776A7738" w14:textId="77777777" w:rsidR="003E3509" w:rsidRDefault="003E3509" w:rsidP="009569D9">
      <w:pPr>
        <w:rPr>
          <w:sz w:val="32"/>
          <w:szCs w:val="32"/>
        </w:rPr>
      </w:pPr>
    </w:p>
    <w:p w14:paraId="5ED37FBE" w14:textId="77777777" w:rsidR="003E3509" w:rsidRPr="003E3509" w:rsidRDefault="003E3509" w:rsidP="009569D9">
      <w:pPr>
        <w:rPr>
          <w:b/>
          <w:bCs/>
          <w:sz w:val="32"/>
          <w:szCs w:val="32"/>
        </w:rPr>
      </w:pPr>
      <w:r w:rsidRPr="003E3509">
        <w:rPr>
          <w:b/>
          <w:bCs/>
          <w:sz w:val="32"/>
          <w:szCs w:val="32"/>
        </w:rPr>
        <w:t xml:space="preserve">Talking to your child </w:t>
      </w:r>
    </w:p>
    <w:p w14:paraId="41F86936" w14:textId="77777777" w:rsidR="003E3509" w:rsidRDefault="003E3509" w:rsidP="009569D9">
      <w:pPr>
        <w:rPr>
          <w:sz w:val="32"/>
          <w:szCs w:val="32"/>
        </w:rPr>
      </w:pPr>
      <w:r w:rsidRPr="003E3509">
        <w:rPr>
          <w:sz w:val="32"/>
          <w:szCs w:val="32"/>
        </w:rPr>
        <w:t xml:space="preserve">What you say will depend on how much your child can understand. Try to pick a time when you’re feeling calm. Keep your explanation simple and honest. Balance difficult news with positives. For example, remind them how much everyone loves them. Explain to older children that neuroplasticity is already building new connections in their brain (see page </w:t>
      </w:r>
      <w:r w:rsidRPr="00917F87">
        <w:rPr>
          <w:sz w:val="32"/>
          <w:szCs w:val="32"/>
        </w:rPr>
        <w:t>5</w:t>
      </w:r>
      <w:r w:rsidRPr="003E3509">
        <w:rPr>
          <w:sz w:val="32"/>
          <w:szCs w:val="32"/>
        </w:rPr>
        <w:t xml:space="preserve">). </w:t>
      </w:r>
    </w:p>
    <w:p w14:paraId="0DCA7162" w14:textId="77777777" w:rsidR="003E3509" w:rsidRDefault="003E3509" w:rsidP="009569D9">
      <w:pPr>
        <w:rPr>
          <w:b/>
          <w:bCs/>
          <w:sz w:val="32"/>
          <w:szCs w:val="32"/>
        </w:rPr>
      </w:pPr>
    </w:p>
    <w:p w14:paraId="18961B15" w14:textId="5199A136" w:rsidR="003E3509" w:rsidRPr="003E3509" w:rsidRDefault="003E3509" w:rsidP="009569D9">
      <w:pPr>
        <w:rPr>
          <w:b/>
          <w:bCs/>
          <w:sz w:val="32"/>
          <w:szCs w:val="32"/>
        </w:rPr>
      </w:pPr>
      <w:r w:rsidRPr="003E3509">
        <w:rPr>
          <w:b/>
          <w:bCs/>
          <w:sz w:val="32"/>
          <w:szCs w:val="32"/>
        </w:rPr>
        <w:t xml:space="preserve">Talking to other family members </w:t>
      </w:r>
    </w:p>
    <w:p w14:paraId="06C58A11" w14:textId="71E92750" w:rsidR="003E3509" w:rsidRDefault="003E3509" w:rsidP="009569D9">
      <w:pPr>
        <w:rPr>
          <w:sz w:val="32"/>
          <w:szCs w:val="32"/>
        </w:rPr>
      </w:pPr>
      <w:r w:rsidRPr="003E3509">
        <w:rPr>
          <w:sz w:val="32"/>
          <w:szCs w:val="32"/>
        </w:rPr>
        <w:t xml:space="preserve">If you have other children, they will need help to understand changes at home, as well as changes in their brother or sister. Other people in your family may process information differently to you. They may find it easier to talk about it than you </w:t>
      </w:r>
      <w:proofErr w:type="gramStart"/>
      <w:r w:rsidRPr="003E3509">
        <w:rPr>
          <w:sz w:val="32"/>
          <w:szCs w:val="32"/>
        </w:rPr>
        <w:t>do, or</w:t>
      </w:r>
      <w:proofErr w:type="gramEnd"/>
      <w:r w:rsidRPr="003E3509">
        <w:rPr>
          <w:sz w:val="32"/>
          <w:szCs w:val="32"/>
        </w:rPr>
        <w:t xml:space="preserve"> may focus on solutions rather than feelings. Explore what works between you.</w:t>
      </w:r>
    </w:p>
    <w:p w14:paraId="1C56C97A" w14:textId="77777777" w:rsidR="003E3509" w:rsidRDefault="003E3509" w:rsidP="009569D9">
      <w:pPr>
        <w:rPr>
          <w:sz w:val="32"/>
          <w:szCs w:val="32"/>
        </w:rPr>
      </w:pPr>
    </w:p>
    <w:p w14:paraId="4AC2A8A6" w14:textId="77777777" w:rsidR="003E3509" w:rsidRDefault="003E3509" w:rsidP="009569D9">
      <w:pPr>
        <w:rPr>
          <w:sz w:val="32"/>
          <w:szCs w:val="32"/>
        </w:rPr>
      </w:pPr>
    </w:p>
    <w:p w14:paraId="53A826F2" w14:textId="77777777" w:rsidR="003E3509" w:rsidRDefault="003E3509" w:rsidP="009569D9">
      <w:pPr>
        <w:rPr>
          <w:sz w:val="32"/>
          <w:szCs w:val="32"/>
        </w:rPr>
      </w:pPr>
    </w:p>
    <w:p w14:paraId="2F2461E8" w14:textId="28CCCB83" w:rsidR="003E3509" w:rsidRPr="003E3509" w:rsidRDefault="003E3509" w:rsidP="009569D9">
      <w:pPr>
        <w:rPr>
          <w:b/>
          <w:bCs/>
          <w:sz w:val="32"/>
          <w:szCs w:val="32"/>
        </w:rPr>
      </w:pPr>
      <w:r w:rsidRPr="003E3509">
        <w:rPr>
          <w:b/>
          <w:bCs/>
          <w:sz w:val="32"/>
          <w:szCs w:val="32"/>
        </w:rPr>
        <w:lastRenderedPageBreak/>
        <w:t xml:space="preserve">Talking to wider family and friends </w:t>
      </w:r>
    </w:p>
    <w:p w14:paraId="769C17AA" w14:textId="77777777" w:rsidR="003E3509" w:rsidRDefault="003E3509" w:rsidP="009569D9">
      <w:pPr>
        <w:rPr>
          <w:sz w:val="32"/>
          <w:szCs w:val="32"/>
        </w:rPr>
      </w:pPr>
      <w:r w:rsidRPr="003E3509">
        <w:rPr>
          <w:sz w:val="32"/>
          <w:szCs w:val="32"/>
        </w:rPr>
        <w:t xml:space="preserve">Some parents gather strength from regular contact with their social network. If you find this draining, update people through a WhatsApp group or do a weekly email or social media post. Alternatively, nominate someone you trust to be your main point of contact with other friends. </w:t>
      </w:r>
    </w:p>
    <w:p w14:paraId="1F263BBB" w14:textId="77777777" w:rsidR="00917F87" w:rsidRDefault="00917F87" w:rsidP="009569D9">
      <w:pPr>
        <w:rPr>
          <w:sz w:val="32"/>
          <w:szCs w:val="32"/>
        </w:rPr>
      </w:pPr>
    </w:p>
    <w:p w14:paraId="58AA5E9B" w14:textId="5D44DB1A" w:rsidR="003E3509" w:rsidRDefault="003E3509" w:rsidP="009569D9">
      <w:pPr>
        <w:rPr>
          <w:sz w:val="32"/>
          <w:szCs w:val="32"/>
        </w:rPr>
      </w:pPr>
      <w:r w:rsidRPr="003E3509">
        <w:rPr>
          <w:b/>
          <w:bCs/>
          <w:sz w:val="32"/>
          <w:szCs w:val="32"/>
        </w:rPr>
        <w:t>Tip:</w:t>
      </w:r>
      <w:r w:rsidRPr="003E3509">
        <w:rPr>
          <w:sz w:val="32"/>
          <w:szCs w:val="32"/>
        </w:rPr>
        <w:t xml:space="preserve"> It’s not usually clear exactly what a child’s recovery will look like. So, when someone asks about your child’s prognosis, this may be very painful. Explain clearly that you don’t know exactly what will happen and that you’re taking each day as it comes</w:t>
      </w:r>
      <w:r>
        <w:rPr>
          <w:sz w:val="32"/>
          <w:szCs w:val="32"/>
        </w:rPr>
        <w:t>.</w:t>
      </w:r>
    </w:p>
    <w:p w14:paraId="66342AED" w14:textId="39E49EFE" w:rsidR="0002269B" w:rsidRDefault="0002269B">
      <w:pPr>
        <w:spacing w:before="0" w:after="200"/>
        <w:rPr>
          <w:sz w:val="32"/>
          <w:szCs w:val="32"/>
        </w:rPr>
      </w:pPr>
      <w:r>
        <w:rPr>
          <w:sz w:val="32"/>
          <w:szCs w:val="32"/>
        </w:rPr>
        <w:br w:type="page"/>
      </w:r>
    </w:p>
    <w:p w14:paraId="069FC657" w14:textId="77777777" w:rsidR="0002269B" w:rsidRPr="0002269B" w:rsidRDefault="0002269B" w:rsidP="0002269B">
      <w:pPr>
        <w:pStyle w:val="Heading"/>
      </w:pPr>
      <w:r w:rsidRPr="0002269B">
        <w:lastRenderedPageBreak/>
        <w:t xml:space="preserve">Looking after yourself </w:t>
      </w:r>
    </w:p>
    <w:p w14:paraId="12B44002" w14:textId="4B6F4465" w:rsidR="003E3509" w:rsidRDefault="0002269B" w:rsidP="009569D9">
      <w:pPr>
        <w:rPr>
          <w:sz w:val="32"/>
          <w:szCs w:val="32"/>
        </w:rPr>
      </w:pPr>
      <w:r w:rsidRPr="0002269B">
        <w:rPr>
          <w:sz w:val="32"/>
          <w:szCs w:val="32"/>
        </w:rPr>
        <w:t>However mild or severe the effects of your child’s stroke are, and whatever recovery looks like for them, your child’s experience can have a huge impact on you and those around you.</w:t>
      </w:r>
    </w:p>
    <w:p w14:paraId="0B553130" w14:textId="77777777" w:rsidR="0002269B" w:rsidRDefault="0002269B" w:rsidP="009569D9">
      <w:pPr>
        <w:rPr>
          <w:sz w:val="32"/>
          <w:szCs w:val="32"/>
        </w:rPr>
      </w:pPr>
    </w:p>
    <w:p w14:paraId="4199B56D" w14:textId="1922E020" w:rsidR="0002269B" w:rsidRDefault="0002269B" w:rsidP="009569D9">
      <w:pPr>
        <w:rPr>
          <w:b/>
          <w:bCs/>
          <w:sz w:val="32"/>
          <w:szCs w:val="32"/>
        </w:rPr>
      </w:pPr>
      <w:r w:rsidRPr="0002269B">
        <w:rPr>
          <w:b/>
          <w:bCs/>
          <w:sz w:val="32"/>
          <w:szCs w:val="32"/>
        </w:rPr>
        <w:t>Feelings parents said they had soon after their child’s stroke</w:t>
      </w:r>
    </w:p>
    <w:p w14:paraId="688D565B" w14:textId="50FDDF28" w:rsidR="0002269B" w:rsidRDefault="00F8772B" w:rsidP="009569D9">
      <w:pPr>
        <w:rPr>
          <w:b/>
          <w:bCs/>
          <w:sz w:val="32"/>
          <w:szCs w:val="32"/>
        </w:rPr>
      </w:pPr>
      <w:r>
        <w:rPr>
          <w:b/>
          <w:bCs/>
          <w:noProof/>
          <w:sz w:val="32"/>
          <w:szCs w:val="32"/>
        </w:rPr>
        <w:drawing>
          <wp:inline distT="0" distB="0" distL="0" distR="0" wp14:anchorId="3666E137" wp14:editId="74B5DBF5">
            <wp:extent cx="5753686" cy="2437441"/>
            <wp:effectExtent l="0" t="0" r="0" b="1270"/>
            <wp:docPr id="1336652849" name="Picture 6" descr="A word cloud showing feelings including overwhelmed and in den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52849" name="Picture 6" descr="A word cloud showing feelings including overwhelmed and in denial"/>
                    <pic:cNvPicPr/>
                  </pic:nvPicPr>
                  <pic:blipFill>
                    <a:blip r:embed="rId11">
                      <a:extLst>
                        <a:ext uri="{28A0092B-C50C-407E-A947-70E740481C1C}">
                          <a14:useLocalDpi xmlns:a14="http://schemas.microsoft.com/office/drawing/2010/main" val="0"/>
                        </a:ext>
                      </a:extLst>
                    </a:blip>
                    <a:stretch>
                      <a:fillRect/>
                    </a:stretch>
                  </pic:blipFill>
                  <pic:spPr>
                    <a:xfrm>
                      <a:off x="0" y="0"/>
                      <a:ext cx="5757088" cy="2438882"/>
                    </a:xfrm>
                    <a:prstGeom prst="rect">
                      <a:avLst/>
                    </a:prstGeom>
                  </pic:spPr>
                </pic:pic>
              </a:graphicData>
            </a:graphic>
          </wp:inline>
        </w:drawing>
      </w:r>
    </w:p>
    <w:p w14:paraId="0A82B52A" w14:textId="77777777" w:rsidR="00F8772B" w:rsidRPr="00F8772B" w:rsidRDefault="00F8772B" w:rsidP="00F8772B">
      <w:pPr>
        <w:pStyle w:val="Subheading"/>
      </w:pPr>
      <w:r w:rsidRPr="00F8772B">
        <w:t>Some of the challenges you may face</w:t>
      </w:r>
    </w:p>
    <w:p w14:paraId="536CD3AA" w14:textId="77777777" w:rsidR="00F8772B" w:rsidRPr="00F8772B" w:rsidRDefault="00F8772B" w:rsidP="00F8772B">
      <w:pPr>
        <w:rPr>
          <w:b/>
          <w:bCs/>
          <w:sz w:val="32"/>
          <w:szCs w:val="32"/>
        </w:rPr>
      </w:pPr>
      <w:r w:rsidRPr="00F8772B">
        <w:rPr>
          <w:b/>
          <w:bCs/>
          <w:sz w:val="32"/>
          <w:szCs w:val="32"/>
        </w:rPr>
        <w:t>Coping with uncertainty</w:t>
      </w:r>
    </w:p>
    <w:p w14:paraId="1100FE92" w14:textId="77777777" w:rsidR="00F8772B" w:rsidRPr="00F8772B" w:rsidRDefault="00F8772B" w:rsidP="00F8772B">
      <w:pPr>
        <w:rPr>
          <w:sz w:val="32"/>
          <w:szCs w:val="32"/>
        </w:rPr>
      </w:pPr>
      <w:r w:rsidRPr="00F8772B">
        <w:rPr>
          <w:sz w:val="32"/>
          <w:szCs w:val="32"/>
        </w:rPr>
        <w:t xml:space="preserve">For many parents, living with so many unknowns is the </w:t>
      </w:r>
    </w:p>
    <w:p w14:paraId="6E32EA66" w14:textId="77777777" w:rsidR="00F8772B" w:rsidRPr="00F8772B" w:rsidRDefault="00F8772B" w:rsidP="00F8772B">
      <w:pPr>
        <w:rPr>
          <w:sz w:val="32"/>
          <w:szCs w:val="32"/>
        </w:rPr>
      </w:pPr>
      <w:r w:rsidRPr="00F8772B">
        <w:rPr>
          <w:sz w:val="32"/>
          <w:szCs w:val="32"/>
        </w:rPr>
        <w:t xml:space="preserve">hardest aspect of stroke. </w:t>
      </w:r>
    </w:p>
    <w:p w14:paraId="32573036" w14:textId="77777777" w:rsidR="00F8772B" w:rsidRPr="00F8772B" w:rsidRDefault="00F8772B" w:rsidP="00F8772B">
      <w:pPr>
        <w:rPr>
          <w:b/>
          <w:bCs/>
          <w:sz w:val="32"/>
          <w:szCs w:val="32"/>
        </w:rPr>
      </w:pPr>
      <w:r w:rsidRPr="00F8772B">
        <w:rPr>
          <w:b/>
          <w:bCs/>
          <w:sz w:val="32"/>
          <w:szCs w:val="32"/>
        </w:rPr>
        <w:t xml:space="preserve">Coping with multiple changes </w:t>
      </w:r>
    </w:p>
    <w:p w14:paraId="55E1437C" w14:textId="77777777" w:rsidR="00F8772B" w:rsidRPr="00F8772B" w:rsidRDefault="00F8772B" w:rsidP="00F8772B">
      <w:pPr>
        <w:rPr>
          <w:sz w:val="32"/>
          <w:szCs w:val="32"/>
        </w:rPr>
      </w:pPr>
      <w:r w:rsidRPr="00F8772B">
        <w:rPr>
          <w:sz w:val="32"/>
          <w:szCs w:val="32"/>
        </w:rPr>
        <w:t xml:space="preserve">Your lifestyle, routine, job and role as a parent may all </w:t>
      </w:r>
    </w:p>
    <w:p w14:paraId="3DE6CAE8" w14:textId="77777777" w:rsidR="00F8772B" w:rsidRPr="00F8772B" w:rsidRDefault="00F8772B" w:rsidP="00F8772B">
      <w:pPr>
        <w:rPr>
          <w:sz w:val="32"/>
          <w:szCs w:val="32"/>
        </w:rPr>
      </w:pPr>
      <w:r w:rsidRPr="00F8772B">
        <w:rPr>
          <w:sz w:val="32"/>
          <w:szCs w:val="32"/>
        </w:rPr>
        <w:t xml:space="preserve">change overnight. This is a major shift, with no warning, </w:t>
      </w:r>
    </w:p>
    <w:p w14:paraId="5A02FE78" w14:textId="77777777" w:rsidR="00F8772B" w:rsidRPr="00F8772B" w:rsidRDefault="00F8772B" w:rsidP="00F8772B">
      <w:pPr>
        <w:rPr>
          <w:sz w:val="32"/>
          <w:szCs w:val="32"/>
        </w:rPr>
      </w:pPr>
      <w:r w:rsidRPr="00F8772B">
        <w:rPr>
          <w:sz w:val="32"/>
          <w:szCs w:val="32"/>
        </w:rPr>
        <w:t xml:space="preserve">and it may take time to adjust. </w:t>
      </w:r>
    </w:p>
    <w:p w14:paraId="08808B18" w14:textId="77777777" w:rsidR="00F8772B" w:rsidRDefault="00F8772B" w:rsidP="00F8772B">
      <w:pPr>
        <w:rPr>
          <w:b/>
          <w:bCs/>
          <w:sz w:val="32"/>
          <w:szCs w:val="32"/>
        </w:rPr>
      </w:pPr>
    </w:p>
    <w:p w14:paraId="3FE939C7" w14:textId="71D80D3B" w:rsidR="00F8772B" w:rsidRPr="00F8772B" w:rsidRDefault="00F8772B" w:rsidP="00F8772B">
      <w:pPr>
        <w:rPr>
          <w:b/>
          <w:bCs/>
          <w:sz w:val="32"/>
          <w:szCs w:val="32"/>
        </w:rPr>
      </w:pPr>
      <w:r w:rsidRPr="00F8772B">
        <w:rPr>
          <w:b/>
          <w:bCs/>
          <w:sz w:val="32"/>
          <w:szCs w:val="32"/>
        </w:rPr>
        <w:lastRenderedPageBreak/>
        <w:t xml:space="preserve">Finding a balance </w:t>
      </w:r>
    </w:p>
    <w:p w14:paraId="715A6E9E" w14:textId="77777777" w:rsidR="00F8772B" w:rsidRPr="00F8772B" w:rsidRDefault="00F8772B" w:rsidP="00F8772B">
      <w:pPr>
        <w:rPr>
          <w:sz w:val="32"/>
          <w:szCs w:val="32"/>
        </w:rPr>
      </w:pPr>
      <w:r w:rsidRPr="00F8772B">
        <w:rPr>
          <w:sz w:val="32"/>
          <w:szCs w:val="32"/>
        </w:rPr>
        <w:t xml:space="preserve">The intensity of care can become overwhelming. Do as </w:t>
      </w:r>
    </w:p>
    <w:p w14:paraId="35528FBF" w14:textId="77777777" w:rsidR="00F8772B" w:rsidRPr="00F8772B" w:rsidRDefault="00F8772B" w:rsidP="00F8772B">
      <w:pPr>
        <w:rPr>
          <w:sz w:val="32"/>
          <w:szCs w:val="32"/>
        </w:rPr>
      </w:pPr>
      <w:r w:rsidRPr="00F8772B">
        <w:rPr>
          <w:sz w:val="32"/>
          <w:szCs w:val="32"/>
        </w:rPr>
        <w:t xml:space="preserve">much as you can, while making sure your own and others’ </w:t>
      </w:r>
    </w:p>
    <w:p w14:paraId="3B615F0A" w14:textId="77777777" w:rsidR="00F8772B" w:rsidRDefault="00F8772B" w:rsidP="00F8772B">
      <w:pPr>
        <w:rPr>
          <w:sz w:val="32"/>
          <w:szCs w:val="32"/>
        </w:rPr>
      </w:pPr>
      <w:r w:rsidRPr="00F8772B">
        <w:rPr>
          <w:sz w:val="32"/>
          <w:szCs w:val="32"/>
        </w:rPr>
        <w:t>basic needs are met too.</w:t>
      </w:r>
    </w:p>
    <w:p w14:paraId="25D3B7D1" w14:textId="77777777" w:rsidR="00F8772B" w:rsidRPr="00F8772B" w:rsidRDefault="00F8772B" w:rsidP="00F8772B">
      <w:pPr>
        <w:rPr>
          <w:sz w:val="32"/>
          <w:szCs w:val="32"/>
        </w:rPr>
      </w:pPr>
    </w:p>
    <w:p w14:paraId="2187D581" w14:textId="77777777" w:rsidR="00F8772B" w:rsidRPr="00F8772B" w:rsidRDefault="00F8772B" w:rsidP="00F8772B">
      <w:pPr>
        <w:rPr>
          <w:b/>
          <w:bCs/>
          <w:sz w:val="32"/>
          <w:szCs w:val="32"/>
        </w:rPr>
      </w:pPr>
      <w:r w:rsidRPr="00F8772B">
        <w:rPr>
          <w:b/>
          <w:bCs/>
          <w:sz w:val="32"/>
          <w:szCs w:val="32"/>
        </w:rPr>
        <w:t xml:space="preserve">Managing services </w:t>
      </w:r>
    </w:p>
    <w:p w14:paraId="73168BA7" w14:textId="77777777" w:rsidR="00F8772B" w:rsidRPr="00F8772B" w:rsidRDefault="00F8772B" w:rsidP="00F8772B">
      <w:pPr>
        <w:rPr>
          <w:sz w:val="32"/>
          <w:szCs w:val="32"/>
        </w:rPr>
      </w:pPr>
      <w:r w:rsidRPr="00F8772B">
        <w:rPr>
          <w:sz w:val="32"/>
          <w:szCs w:val="32"/>
        </w:rPr>
        <w:t xml:space="preserve">Navigating healthcare appointments, as well as the benefits, </w:t>
      </w:r>
    </w:p>
    <w:p w14:paraId="42F8850C" w14:textId="77777777" w:rsidR="00F8772B" w:rsidRPr="00F8772B" w:rsidRDefault="00F8772B" w:rsidP="00F8772B">
      <w:pPr>
        <w:rPr>
          <w:sz w:val="32"/>
          <w:szCs w:val="32"/>
        </w:rPr>
      </w:pPr>
      <w:r w:rsidRPr="00F8772B">
        <w:rPr>
          <w:sz w:val="32"/>
          <w:szCs w:val="32"/>
        </w:rPr>
        <w:t xml:space="preserve">education and disability systems, can be stressful. You may </w:t>
      </w:r>
    </w:p>
    <w:p w14:paraId="2661C10A" w14:textId="5314EF1B" w:rsidR="00F8772B" w:rsidRDefault="00F8772B" w:rsidP="00F8772B">
      <w:pPr>
        <w:rPr>
          <w:sz w:val="32"/>
          <w:szCs w:val="32"/>
        </w:rPr>
      </w:pPr>
      <w:r w:rsidRPr="00F8772B">
        <w:rPr>
          <w:sz w:val="32"/>
          <w:szCs w:val="32"/>
        </w:rPr>
        <w:t xml:space="preserve">find you </w:t>
      </w:r>
      <w:proofErr w:type="gramStart"/>
      <w:r w:rsidRPr="00F8772B">
        <w:rPr>
          <w:sz w:val="32"/>
          <w:szCs w:val="32"/>
        </w:rPr>
        <w:t>have to</w:t>
      </w:r>
      <w:proofErr w:type="gramEnd"/>
      <w:r w:rsidRPr="00F8772B">
        <w:rPr>
          <w:sz w:val="32"/>
          <w:szCs w:val="32"/>
        </w:rPr>
        <w:t xml:space="preserve"> speak up for your child and their needs.</w:t>
      </w:r>
    </w:p>
    <w:p w14:paraId="122A07AC" w14:textId="77777777" w:rsidR="00F8772B" w:rsidRDefault="00F8772B" w:rsidP="00F8772B">
      <w:pPr>
        <w:rPr>
          <w:sz w:val="32"/>
          <w:szCs w:val="32"/>
        </w:rPr>
      </w:pPr>
    </w:p>
    <w:p w14:paraId="209F5C6F" w14:textId="77777777" w:rsidR="00F8772B" w:rsidRPr="00F8772B" w:rsidRDefault="00F8772B" w:rsidP="00F8772B">
      <w:pPr>
        <w:pStyle w:val="Subheading"/>
      </w:pPr>
      <w:r w:rsidRPr="00F8772B">
        <w:t>What can help</w:t>
      </w:r>
    </w:p>
    <w:p w14:paraId="1CA9D6B5" w14:textId="77777777" w:rsidR="00F8772B" w:rsidRPr="00F8772B" w:rsidRDefault="00F8772B" w:rsidP="00F8772B">
      <w:pPr>
        <w:rPr>
          <w:sz w:val="32"/>
          <w:szCs w:val="32"/>
        </w:rPr>
      </w:pPr>
      <w:r w:rsidRPr="00F8772B">
        <w:rPr>
          <w:sz w:val="32"/>
          <w:szCs w:val="32"/>
        </w:rPr>
        <w:t xml:space="preserve">• Connect with others who have been through similar </w:t>
      </w:r>
    </w:p>
    <w:p w14:paraId="3A9EA310" w14:textId="77777777" w:rsidR="00F8772B" w:rsidRPr="00F8772B" w:rsidRDefault="00F8772B" w:rsidP="00F8772B">
      <w:pPr>
        <w:rPr>
          <w:sz w:val="32"/>
          <w:szCs w:val="32"/>
        </w:rPr>
      </w:pPr>
      <w:r w:rsidRPr="00F8772B">
        <w:rPr>
          <w:sz w:val="32"/>
          <w:szCs w:val="32"/>
        </w:rPr>
        <w:t xml:space="preserve">experiences – through social media, groups or reading </w:t>
      </w:r>
    </w:p>
    <w:p w14:paraId="72E27753" w14:textId="77777777" w:rsidR="00F8772B" w:rsidRPr="00F8772B" w:rsidRDefault="00F8772B" w:rsidP="00F8772B">
      <w:pPr>
        <w:rPr>
          <w:sz w:val="32"/>
          <w:szCs w:val="32"/>
        </w:rPr>
      </w:pPr>
      <w:r w:rsidRPr="00F8772B">
        <w:rPr>
          <w:sz w:val="32"/>
          <w:szCs w:val="32"/>
        </w:rPr>
        <w:t>people’s stories that offer hope.</w:t>
      </w:r>
    </w:p>
    <w:p w14:paraId="7508952C" w14:textId="77777777" w:rsidR="00F8772B" w:rsidRPr="00F8772B" w:rsidRDefault="00F8772B" w:rsidP="00F8772B">
      <w:pPr>
        <w:rPr>
          <w:sz w:val="32"/>
          <w:szCs w:val="32"/>
        </w:rPr>
      </w:pPr>
      <w:r w:rsidRPr="00F8772B">
        <w:rPr>
          <w:sz w:val="32"/>
          <w:szCs w:val="32"/>
        </w:rPr>
        <w:t xml:space="preserve">• Think about how those around you could help – and let </w:t>
      </w:r>
    </w:p>
    <w:p w14:paraId="654FBA15" w14:textId="77777777" w:rsidR="00F8772B" w:rsidRPr="00F8772B" w:rsidRDefault="00F8772B" w:rsidP="00F8772B">
      <w:pPr>
        <w:rPr>
          <w:sz w:val="32"/>
          <w:szCs w:val="32"/>
        </w:rPr>
      </w:pPr>
      <w:r w:rsidRPr="00F8772B">
        <w:rPr>
          <w:sz w:val="32"/>
          <w:szCs w:val="32"/>
        </w:rPr>
        <w:t>them know.</w:t>
      </w:r>
    </w:p>
    <w:p w14:paraId="3EA2B6A2" w14:textId="77777777" w:rsidR="00F8772B" w:rsidRPr="00F8772B" w:rsidRDefault="00F8772B" w:rsidP="00F8772B">
      <w:pPr>
        <w:rPr>
          <w:sz w:val="32"/>
          <w:szCs w:val="32"/>
        </w:rPr>
      </w:pPr>
      <w:r w:rsidRPr="00F8772B">
        <w:rPr>
          <w:sz w:val="32"/>
          <w:szCs w:val="32"/>
        </w:rPr>
        <w:t xml:space="preserve">• Embed regular routines that help you feel calm, such as </w:t>
      </w:r>
    </w:p>
    <w:p w14:paraId="03453A20" w14:textId="77777777" w:rsidR="00F8772B" w:rsidRPr="00F8772B" w:rsidRDefault="00F8772B" w:rsidP="00F8772B">
      <w:pPr>
        <w:rPr>
          <w:sz w:val="32"/>
          <w:szCs w:val="32"/>
        </w:rPr>
      </w:pPr>
      <w:r w:rsidRPr="00F8772B">
        <w:rPr>
          <w:sz w:val="32"/>
          <w:szCs w:val="32"/>
        </w:rPr>
        <w:t xml:space="preserve">breathing exercises, meditation, essential oils, time out </w:t>
      </w:r>
    </w:p>
    <w:p w14:paraId="11D385DD" w14:textId="77777777" w:rsidR="00F8772B" w:rsidRPr="00F8772B" w:rsidRDefault="00F8772B" w:rsidP="00F8772B">
      <w:pPr>
        <w:rPr>
          <w:sz w:val="32"/>
          <w:szCs w:val="32"/>
        </w:rPr>
      </w:pPr>
      <w:r w:rsidRPr="00F8772B">
        <w:rPr>
          <w:sz w:val="32"/>
          <w:szCs w:val="32"/>
        </w:rPr>
        <w:t>for a cup of tea or spending time in nature.</w:t>
      </w:r>
    </w:p>
    <w:p w14:paraId="7AC33784" w14:textId="77777777" w:rsidR="00F8772B" w:rsidRPr="00F8772B" w:rsidRDefault="00F8772B" w:rsidP="00F8772B">
      <w:pPr>
        <w:rPr>
          <w:sz w:val="32"/>
          <w:szCs w:val="32"/>
        </w:rPr>
      </w:pPr>
      <w:r w:rsidRPr="00F8772B">
        <w:rPr>
          <w:sz w:val="32"/>
          <w:szCs w:val="32"/>
        </w:rPr>
        <w:t xml:space="preserve">• Think about how to keep doing some things that you </w:t>
      </w:r>
    </w:p>
    <w:p w14:paraId="2E35B7B1" w14:textId="77777777" w:rsidR="00F8772B" w:rsidRPr="00F8772B" w:rsidRDefault="00F8772B" w:rsidP="00F8772B">
      <w:pPr>
        <w:rPr>
          <w:sz w:val="32"/>
          <w:szCs w:val="32"/>
        </w:rPr>
      </w:pPr>
      <w:r w:rsidRPr="00F8772B">
        <w:rPr>
          <w:sz w:val="32"/>
          <w:szCs w:val="32"/>
        </w:rPr>
        <w:t xml:space="preserve">enjoy. These could include hobbies, creative activities, </w:t>
      </w:r>
    </w:p>
    <w:p w14:paraId="5DD4DB23" w14:textId="77777777" w:rsidR="00F8772B" w:rsidRPr="00F8772B" w:rsidRDefault="00F8772B" w:rsidP="00F8772B">
      <w:pPr>
        <w:rPr>
          <w:sz w:val="32"/>
          <w:szCs w:val="32"/>
        </w:rPr>
      </w:pPr>
      <w:r w:rsidRPr="00F8772B">
        <w:rPr>
          <w:sz w:val="32"/>
          <w:szCs w:val="32"/>
        </w:rPr>
        <w:t xml:space="preserve">exercising, watching your favourite TV show or spending </w:t>
      </w:r>
    </w:p>
    <w:p w14:paraId="49E7C5C0" w14:textId="77777777" w:rsidR="00F8772B" w:rsidRDefault="00F8772B" w:rsidP="00F8772B">
      <w:pPr>
        <w:rPr>
          <w:sz w:val="32"/>
          <w:szCs w:val="32"/>
        </w:rPr>
      </w:pPr>
      <w:r w:rsidRPr="00F8772B">
        <w:rPr>
          <w:sz w:val="32"/>
          <w:szCs w:val="32"/>
        </w:rPr>
        <w:t>time with loved ones.</w:t>
      </w:r>
    </w:p>
    <w:p w14:paraId="3C78606D" w14:textId="77777777" w:rsidR="00F8772B" w:rsidRPr="00F8772B" w:rsidRDefault="00F8772B" w:rsidP="00F8772B">
      <w:pPr>
        <w:rPr>
          <w:sz w:val="32"/>
          <w:szCs w:val="32"/>
        </w:rPr>
      </w:pPr>
    </w:p>
    <w:p w14:paraId="5B9A3023" w14:textId="77777777" w:rsidR="00F8772B" w:rsidRPr="00F8772B" w:rsidRDefault="00F8772B" w:rsidP="00F8772B">
      <w:pPr>
        <w:rPr>
          <w:sz w:val="32"/>
          <w:szCs w:val="32"/>
        </w:rPr>
      </w:pPr>
      <w:r w:rsidRPr="00F8772B">
        <w:rPr>
          <w:sz w:val="32"/>
          <w:szCs w:val="32"/>
        </w:rPr>
        <w:lastRenderedPageBreak/>
        <w:t xml:space="preserve">• Focus on your child’s progress, however small. Writing </w:t>
      </w:r>
    </w:p>
    <w:p w14:paraId="4535A34E" w14:textId="77777777" w:rsidR="00F8772B" w:rsidRPr="00F8772B" w:rsidRDefault="00F8772B" w:rsidP="00F8772B">
      <w:pPr>
        <w:rPr>
          <w:sz w:val="32"/>
          <w:szCs w:val="32"/>
        </w:rPr>
      </w:pPr>
      <w:r w:rsidRPr="00F8772B">
        <w:rPr>
          <w:sz w:val="32"/>
          <w:szCs w:val="32"/>
        </w:rPr>
        <w:t xml:space="preserve">down three positive things every day can change how </w:t>
      </w:r>
    </w:p>
    <w:p w14:paraId="35C6B317" w14:textId="77777777" w:rsidR="00F8772B" w:rsidRPr="00F8772B" w:rsidRDefault="00F8772B" w:rsidP="00F8772B">
      <w:pPr>
        <w:rPr>
          <w:sz w:val="32"/>
          <w:szCs w:val="32"/>
        </w:rPr>
      </w:pPr>
      <w:r w:rsidRPr="00F8772B">
        <w:rPr>
          <w:sz w:val="32"/>
          <w:szCs w:val="32"/>
        </w:rPr>
        <w:t>you feel about a situation.</w:t>
      </w:r>
    </w:p>
    <w:p w14:paraId="22D14556" w14:textId="77777777" w:rsidR="00F8772B" w:rsidRPr="00F8772B" w:rsidRDefault="00F8772B" w:rsidP="00F8772B">
      <w:pPr>
        <w:rPr>
          <w:sz w:val="32"/>
          <w:szCs w:val="32"/>
        </w:rPr>
      </w:pPr>
      <w:r w:rsidRPr="00F8772B">
        <w:rPr>
          <w:sz w:val="32"/>
          <w:szCs w:val="32"/>
        </w:rPr>
        <w:t xml:space="preserve">• Talk things through at support groups or with a </w:t>
      </w:r>
    </w:p>
    <w:p w14:paraId="515DAEC3" w14:textId="77777777" w:rsidR="00F8772B" w:rsidRPr="00F8772B" w:rsidRDefault="00F8772B" w:rsidP="00F8772B">
      <w:pPr>
        <w:rPr>
          <w:sz w:val="32"/>
          <w:szCs w:val="32"/>
        </w:rPr>
      </w:pPr>
      <w:r w:rsidRPr="00F8772B">
        <w:rPr>
          <w:sz w:val="32"/>
          <w:szCs w:val="32"/>
        </w:rPr>
        <w:t>counsellor.</w:t>
      </w:r>
    </w:p>
    <w:p w14:paraId="1206435D" w14:textId="77777777" w:rsidR="00F8772B" w:rsidRPr="00F8772B" w:rsidRDefault="00F8772B" w:rsidP="00F8772B">
      <w:pPr>
        <w:rPr>
          <w:sz w:val="32"/>
          <w:szCs w:val="32"/>
        </w:rPr>
      </w:pPr>
      <w:r w:rsidRPr="00F8772B">
        <w:rPr>
          <w:sz w:val="32"/>
          <w:szCs w:val="32"/>
        </w:rPr>
        <w:t xml:space="preserve">• Remember, the Stroke Association is here for you too. </w:t>
      </w:r>
    </w:p>
    <w:p w14:paraId="1552F611" w14:textId="77777777" w:rsidR="00F8772B" w:rsidRPr="00F8772B" w:rsidRDefault="00F8772B" w:rsidP="00F8772B">
      <w:pPr>
        <w:rPr>
          <w:sz w:val="32"/>
          <w:szCs w:val="32"/>
        </w:rPr>
      </w:pPr>
      <w:r w:rsidRPr="00F8772B">
        <w:rPr>
          <w:sz w:val="32"/>
          <w:szCs w:val="32"/>
        </w:rPr>
        <w:t xml:space="preserve">Call the Childhood Stroke Support Team on </w:t>
      </w:r>
    </w:p>
    <w:p w14:paraId="2AB6B541" w14:textId="77777777" w:rsidR="00F8772B" w:rsidRPr="00F8772B" w:rsidRDefault="00F8772B" w:rsidP="00F8772B">
      <w:pPr>
        <w:rPr>
          <w:sz w:val="32"/>
          <w:szCs w:val="32"/>
        </w:rPr>
      </w:pPr>
      <w:r w:rsidRPr="00F8772B">
        <w:rPr>
          <w:b/>
          <w:bCs/>
          <w:sz w:val="32"/>
          <w:szCs w:val="32"/>
        </w:rPr>
        <w:t>0303 3033 100</w:t>
      </w:r>
      <w:r w:rsidRPr="00F8772B">
        <w:rPr>
          <w:sz w:val="32"/>
          <w:szCs w:val="32"/>
        </w:rPr>
        <w:t xml:space="preserve"> or find us online at</w:t>
      </w:r>
    </w:p>
    <w:p w14:paraId="32FB4FA4" w14:textId="3E54589A" w:rsidR="00F8772B" w:rsidRDefault="00F8772B" w:rsidP="00F8772B">
      <w:pPr>
        <w:rPr>
          <w:b/>
          <w:bCs/>
          <w:sz w:val="32"/>
          <w:szCs w:val="32"/>
        </w:rPr>
      </w:pPr>
      <w:r w:rsidRPr="00F8772B">
        <w:rPr>
          <w:b/>
          <w:bCs/>
          <w:sz w:val="32"/>
          <w:szCs w:val="32"/>
        </w:rPr>
        <w:t>stroke.org.uk/childhood</w:t>
      </w:r>
    </w:p>
    <w:p w14:paraId="44C9F9B4" w14:textId="77777777" w:rsidR="00F8772B" w:rsidRDefault="00F8772B" w:rsidP="00F8772B">
      <w:pPr>
        <w:rPr>
          <w:b/>
          <w:bCs/>
          <w:sz w:val="32"/>
          <w:szCs w:val="32"/>
        </w:rPr>
      </w:pPr>
    </w:p>
    <w:p w14:paraId="01C75397" w14:textId="77777777" w:rsidR="00F8772B" w:rsidRDefault="00F8772B" w:rsidP="00F8772B">
      <w:pPr>
        <w:rPr>
          <w:b/>
          <w:bCs/>
          <w:sz w:val="32"/>
          <w:szCs w:val="32"/>
        </w:rPr>
      </w:pPr>
      <w:r w:rsidRPr="00F8772B">
        <w:rPr>
          <w:b/>
          <w:bCs/>
          <w:sz w:val="32"/>
          <w:szCs w:val="32"/>
        </w:rPr>
        <w:t xml:space="preserve">Know when to ask for help </w:t>
      </w:r>
    </w:p>
    <w:p w14:paraId="465A6759" w14:textId="56DE7F60" w:rsidR="00F8772B" w:rsidRDefault="00F8772B" w:rsidP="00F8772B">
      <w:pPr>
        <w:rPr>
          <w:sz w:val="32"/>
          <w:szCs w:val="32"/>
        </w:rPr>
      </w:pPr>
      <w:r w:rsidRPr="00F8772B">
        <w:rPr>
          <w:sz w:val="32"/>
          <w:szCs w:val="32"/>
        </w:rPr>
        <w:t xml:space="preserve">If you find you’re often feeling low, overwhelmed or anxious, talk to your GP. Even if your </w:t>
      </w:r>
      <w:proofErr w:type="gramStart"/>
      <w:r w:rsidRPr="00F8772B">
        <w:rPr>
          <w:sz w:val="32"/>
          <w:szCs w:val="32"/>
        </w:rPr>
        <w:t>main focus</w:t>
      </w:r>
      <w:proofErr w:type="gramEnd"/>
      <w:r w:rsidRPr="00F8772B">
        <w:rPr>
          <w:sz w:val="32"/>
          <w:szCs w:val="32"/>
        </w:rPr>
        <w:t xml:space="preserve"> is your child, getting the support you need for yourself is crucial</w:t>
      </w:r>
      <w:r>
        <w:rPr>
          <w:sz w:val="32"/>
          <w:szCs w:val="32"/>
        </w:rPr>
        <w:t>.</w:t>
      </w:r>
    </w:p>
    <w:p w14:paraId="3BD690B6" w14:textId="43C5AF23" w:rsidR="003128FA" w:rsidRDefault="003128FA">
      <w:pPr>
        <w:spacing w:before="0" w:after="200"/>
        <w:rPr>
          <w:sz w:val="32"/>
          <w:szCs w:val="32"/>
        </w:rPr>
      </w:pPr>
      <w:r>
        <w:rPr>
          <w:sz w:val="32"/>
          <w:szCs w:val="32"/>
        </w:rPr>
        <w:br w:type="page"/>
      </w:r>
    </w:p>
    <w:p w14:paraId="58368E8A" w14:textId="77777777" w:rsidR="003128FA" w:rsidRPr="003128FA" w:rsidRDefault="003128FA" w:rsidP="003128FA">
      <w:pPr>
        <w:pStyle w:val="Heading"/>
      </w:pPr>
      <w:r w:rsidRPr="003128FA">
        <w:lastRenderedPageBreak/>
        <w:t xml:space="preserve">Where to get support and information </w:t>
      </w:r>
    </w:p>
    <w:p w14:paraId="602C5C02" w14:textId="77777777" w:rsidR="003128FA" w:rsidRPr="003128FA" w:rsidRDefault="003128FA" w:rsidP="00F8772B">
      <w:pPr>
        <w:rPr>
          <w:b/>
          <w:bCs/>
          <w:sz w:val="32"/>
          <w:szCs w:val="32"/>
        </w:rPr>
      </w:pPr>
      <w:r w:rsidRPr="003128FA">
        <w:rPr>
          <w:b/>
          <w:bCs/>
          <w:sz w:val="32"/>
          <w:szCs w:val="32"/>
        </w:rPr>
        <w:t xml:space="preserve">From the Stroke Association </w:t>
      </w:r>
    </w:p>
    <w:p w14:paraId="4A504AB5" w14:textId="1C1FA821" w:rsidR="003128FA" w:rsidRDefault="003128FA" w:rsidP="00F8772B">
      <w:pPr>
        <w:rPr>
          <w:sz w:val="32"/>
          <w:szCs w:val="32"/>
        </w:rPr>
      </w:pPr>
      <w:r w:rsidRPr="003128FA">
        <w:rPr>
          <w:sz w:val="32"/>
          <w:szCs w:val="32"/>
        </w:rPr>
        <w:t xml:space="preserve">Our Childhood Stroke Support Team can support you with practical information on a range of topics, answer questions or concerns, and provide emotional support or a listening ear – whenever you need us. Fill out a short form at </w:t>
      </w:r>
      <w:r w:rsidRPr="003128FA">
        <w:rPr>
          <w:b/>
          <w:bCs/>
          <w:sz w:val="32"/>
          <w:szCs w:val="32"/>
        </w:rPr>
        <w:t>stroke.org.uk/childhood</w:t>
      </w:r>
      <w:r w:rsidRPr="003128FA">
        <w:rPr>
          <w:sz w:val="32"/>
          <w:szCs w:val="32"/>
        </w:rPr>
        <w:t xml:space="preserve"> and we’ll get in touch. Alternatively, you can call </w:t>
      </w:r>
      <w:r w:rsidRPr="003128FA">
        <w:rPr>
          <w:b/>
          <w:bCs/>
          <w:sz w:val="32"/>
          <w:szCs w:val="32"/>
        </w:rPr>
        <w:t>0303 3033 100</w:t>
      </w:r>
      <w:r w:rsidRPr="003128FA">
        <w:rPr>
          <w:sz w:val="32"/>
          <w:szCs w:val="32"/>
        </w:rPr>
        <w:t xml:space="preserve"> or email </w:t>
      </w:r>
      <w:hyperlink r:id="rId12" w:history="1">
        <w:r w:rsidRPr="00937C34">
          <w:rPr>
            <w:rStyle w:val="Hyperlink"/>
            <w:sz w:val="32"/>
            <w:szCs w:val="32"/>
          </w:rPr>
          <w:t>childhoodstroke@stroke.org.uk</w:t>
        </w:r>
      </w:hyperlink>
      <w:r w:rsidRPr="003128FA">
        <w:rPr>
          <w:sz w:val="32"/>
          <w:szCs w:val="32"/>
        </w:rPr>
        <w:t xml:space="preserve"> </w:t>
      </w:r>
    </w:p>
    <w:p w14:paraId="5FB6C88D" w14:textId="77777777" w:rsidR="003128FA" w:rsidRDefault="003128FA" w:rsidP="00F8772B">
      <w:pPr>
        <w:rPr>
          <w:sz w:val="32"/>
          <w:szCs w:val="32"/>
        </w:rPr>
      </w:pPr>
      <w:r w:rsidRPr="003128FA">
        <w:rPr>
          <w:sz w:val="32"/>
          <w:szCs w:val="32"/>
        </w:rPr>
        <w:t xml:space="preserve">You might find it helpful to speak to one of our trained parent volunteers who understands what you are going through. </w:t>
      </w:r>
    </w:p>
    <w:p w14:paraId="11DCA809" w14:textId="0581CD8A" w:rsidR="00F8772B" w:rsidRDefault="003128FA" w:rsidP="00F8772B">
      <w:pPr>
        <w:rPr>
          <w:sz w:val="32"/>
          <w:szCs w:val="32"/>
        </w:rPr>
      </w:pPr>
      <w:r w:rsidRPr="003128FA">
        <w:rPr>
          <w:sz w:val="32"/>
          <w:szCs w:val="32"/>
        </w:rPr>
        <w:t>You could also attend ‘Learn and Chat’ sessions where you can hear from a healthcare professional who specialises in stroke in childhood. You can ask questions, chat with other parents and share experiences.</w:t>
      </w:r>
    </w:p>
    <w:p w14:paraId="5FBF8C36" w14:textId="77777777" w:rsidR="003128FA" w:rsidRDefault="003128FA" w:rsidP="00F8772B">
      <w:pPr>
        <w:rPr>
          <w:sz w:val="32"/>
          <w:szCs w:val="32"/>
        </w:rPr>
      </w:pPr>
      <w:r w:rsidRPr="003128FA">
        <w:rPr>
          <w:sz w:val="32"/>
          <w:szCs w:val="32"/>
        </w:rPr>
        <w:t xml:space="preserve">Our dedicated team can provide an online information session for teachers and school staff, to support them to understand more about childhood stroke, its impacts and offer practical tips for the classroom. Visit </w:t>
      </w:r>
      <w:r w:rsidRPr="003128FA">
        <w:rPr>
          <w:b/>
          <w:bCs/>
          <w:sz w:val="32"/>
          <w:szCs w:val="32"/>
        </w:rPr>
        <w:t>stroke.org.uk/childhood</w:t>
      </w:r>
      <w:r w:rsidRPr="003128FA">
        <w:rPr>
          <w:sz w:val="32"/>
          <w:szCs w:val="32"/>
        </w:rPr>
        <w:t xml:space="preserve"> to find out more. </w:t>
      </w:r>
    </w:p>
    <w:p w14:paraId="51E5ADB5" w14:textId="4AA60FF8" w:rsidR="003128FA" w:rsidRDefault="003128FA" w:rsidP="00F8772B">
      <w:pPr>
        <w:rPr>
          <w:sz w:val="32"/>
          <w:szCs w:val="32"/>
        </w:rPr>
      </w:pPr>
      <w:r w:rsidRPr="003128FA">
        <w:rPr>
          <w:sz w:val="32"/>
          <w:szCs w:val="32"/>
        </w:rPr>
        <w:t>Our website also has more information about the causes and effects of stroke, as well as rehabilitation, recovery and returning to education.</w:t>
      </w:r>
    </w:p>
    <w:p w14:paraId="1B65DA7A" w14:textId="2D7B3FDB" w:rsidR="003128FA" w:rsidRDefault="003128FA">
      <w:pPr>
        <w:spacing w:before="0" w:after="200"/>
        <w:rPr>
          <w:sz w:val="32"/>
          <w:szCs w:val="32"/>
        </w:rPr>
      </w:pPr>
      <w:r>
        <w:rPr>
          <w:sz w:val="32"/>
          <w:szCs w:val="32"/>
        </w:rPr>
        <w:br w:type="page"/>
      </w:r>
    </w:p>
    <w:p w14:paraId="58D772A6" w14:textId="77777777" w:rsidR="003128FA" w:rsidRPr="003128FA" w:rsidRDefault="003128FA" w:rsidP="003128FA">
      <w:pPr>
        <w:pStyle w:val="Subheading"/>
      </w:pPr>
      <w:r w:rsidRPr="003128FA">
        <w:lastRenderedPageBreak/>
        <w:t xml:space="preserve">Other sources of help and information </w:t>
      </w:r>
    </w:p>
    <w:p w14:paraId="6E59678C" w14:textId="77777777" w:rsidR="003128FA" w:rsidRPr="003128FA" w:rsidRDefault="003128FA" w:rsidP="00F8772B">
      <w:pPr>
        <w:rPr>
          <w:b/>
          <w:bCs/>
          <w:sz w:val="32"/>
          <w:szCs w:val="32"/>
        </w:rPr>
      </w:pPr>
      <w:r w:rsidRPr="003128FA">
        <w:rPr>
          <w:b/>
          <w:bCs/>
          <w:sz w:val="32"/>
          <w:szCs w:val="32"/>
        </w:rPr>
        <w:t xml:space="preserve">Bliss </w:t>
      </w:r>
    </w:p>
    <w:p w14:paraId="5B5AFCD0" w14:textId="77777777" w:rsidR="003128FA" w:rsidRPr="003128FA" w:rsidRDefault="003128FA" w:rsidP="00F8772B">
      <w:pPr>
        <w:rPr>
          <w:b/>
          <w:bCs/>
          <w:sz w:val="32"/>
          <w:szCs w:val="32"/>
        </w:rPr>
      </w:pPr>
      <w:r w:rsidRPr="003128FA">
        <w:rPr>
          <w:sz w:val="32"/>
          <w:szCs w:val="32"/>
        </w:rPr>
        <w:t xml:space="preserve">Website: </w:t>
      </w:r>
      <w:r w:rsidRPr="003128FA">
        <w:rPr>
          <w:b/>
          <w:bCs/>
          <w:sz w:val="32"/>
          <w:szCs w:val="32"/>
        </w:rPr>
        <w:t xml:space="preserve">bliss.org.uk </w:t>
      </w:r>
    </w:p>
    <w:p w14:paraId="6CA775D9" w14:textId="77777777" w:rsidR="003128FA" w:rsidRPr="003128FA" w:rsidRDefault="003128FA" w:rsidP="00F8772B">
      <w:pPr>
        <w:rPr>
          <w:b/>
          <w:bCs/>
          <w:sz w:val="32"/>
          <w:szCs w:val="32"/>
        </w:rPr>
      </w:pPr>
      <w:r w:rsidRPr="003128FA">
        <w:rPr>
          <w:sz w:val="32"/>
          <w:szCs w:val="32"/>
        </w:rPr>
        <w:t xml:space="preserve">Tel: </w:t>
      </w:r>
      <w:r w:rsidRPr="003128FA">
        <w:rPr>
          <w:b/>
          <w:bCs/>
          <w:sz w:val="32"/>
          <w:szCs w:val="32"/>
        </w:rPr>
        <w:t xml:space="preserve">020 7378 1122 </w:t>
      </w:r>
    </w:p>
    <w:p w14:paraId="74EFBE85" w14:textId="77777777" w:rsidR="003128FA" w:rsidRDefault="003128FA" w:rsidP="00F8772B">
      <w:pPr>
        <w:rPr>
          <w:sz w:val="32"/>
          <w:szCs w:val="32"/>
        </w:rPr>
      </w:pPr>
      <w:r w:rsidRPr="003128FA">
        <w:rPr>
          <w:sz w:val="32"/>
          <w:szCs w:val="32"/>
        </w:rPr>
        <w:t xml:space="preserve">Emotional and practical support for families with babies born premature or sick. </w:t>
      </w:r>
    </w:p>
    <w:p w14:paraId="75636F5F" w14:textId="77777777" w:rsidR="003128FA" w:rsidRDefault="003128FA" w:rsidP="00F8772B">
      <w:pPr>
        <w:rPr>
          <w:sz w:val="32"/>
          <w:szCs w:val="32"/>
        </w:rPr>
      </w:pPr>
    </w:p>
    <w:p w14:paraId="670AD0CF" w14:textId="77777777" w:rsidR="003128FA" w:rsidRPr="003128FA" w:rsidRDefault="003128FA" w:rsidP="00F8772B">
      <w:pPr>
        <w:rPr>
          <w:b/>
          <w:bCs/>
          <w:sz w:val="32"/>
          <w:szCs w:val="32"/>
        </w:rPr>
      </w:pPr>
      <w:r w:rsidRPr="003128FA">
        <w:rPr>
          <w:b/>
          <w:bCs/>
          <w:sz w:val="32"/>
          <w:szCs w:val="32"/>
        </w:rPr>
        <w:t xml:space="preserve">Cerebra </w:t>
      </w:r>
    </w:p>
    <w:p w14:paraId="1216EDEF" w14:textId="77777777" w:rsidR="003128FA" w:rsidRDefault="003128FA" w:rsidP="00F8772B">
      <w:pPr>
        <w:rPr>
          <w:sz w:val="32"/>
          <w:szCs w:val="32"/>
        </w:rPr>
      </w:pPr>
      <w:r w:rsidRPr="003128FA">
        <w:rPr>
          <w:sz w:val="32"/>
          <w:szCs w:val="32"/>
        </w:rPr>
        <w:t xml:space="preserve">Website: </w:t>
      </w:r>
      <w:r w:rsidRPr="003128FA">
        <w:rPr>
          <w:b/>
          <w:bCs/>
          <w:sz w:val="32"/>
          <w:szCs w:val="32"/>
        </w:rPr>
        <w:t>cerebra.org.uk</w:t>
      </w:r>
      <w:r w:rsidRPr="003128FA">
        <w:rPr>
          <w:sz w:val="32"/>
          <w:szCs w:val="32"/>
        </w:rPr>
        <w:t xml:space="preserve"> </w:t>
      </w:r>
    </w:p>
    <w:p w14:paraId="259C69E0" w14:textId="77777777" w:rsidR="003128FA" w:rsidRDefault="003128FA" w:rsidP="00F8772B">
      <w:pPr>
        <w:rPr>
          <w:sz w:val="32"/>
          <w:szCs w:val="32"/>
        </w:rPr>
      </w:pPr>
      <w:r w:rsidRPr="003128FA">
        <w:rPr>
          <w:sz w:val="32"/>
          <w:szCs w:val="32"/>
        </w:rPr>
        <w:t xml:space="preserve">Tel: </w:t>
      </w:r>
      <w:r w:rsidRPr="003128FA">
        <w:rPr>
          <w:b/>
          <w:bCs/>
          <w:sz w:val="32"/>
          <w:szCs w:val="32"/>
        </w:rPr>
        <w:t>0800 328 1159</w:t>
      </w:r>
      <w:r w:rsidRPr="003128FA">
        <w:rPr>
          <w:sz w:val="32"/>
          <w:szCs w:val="32"/>
        </w:rPr>
        <w:t xml:space="preserve"> </w:t>
      </w:r>
    </w:p>
    <w:p w14:paraId="35BA5014" w14:textId="77777777" w:rsidR="003128FA" w:rsidRDefault="003128FA" w:rsidP="00F8772B">
      <w:pPr>
        <w:rPr>
          <w:sz w:val="32"/>
          <w:szCs w:val="32"/>
        </w:rPr>
      </w:pPr>
      <w:r w:rsidRPr="003128FA">
        <w:rPr>
          <w:sz w:val="32"/>
          <w:szCs w:val="32"/>
        </w:rPr>
        <w:t xml:space="preserve">Support and information for children with brain conditions and their families. </w:t>
      </w:r>
    </w:p>
    <w:p w14:paraId="04E5A428" w14:textId="77777777" w:rsidR="003128FA" w:rsidRDefault="003128FA" w:rsidP="00F8772B">
      <w:pPr>
        <w:rPr>
          <w:sz w:val="32"/>
          <w:szCs w:val="32"/>
        </w:rPr>
      </w:pPr>
    </w:p>
    <w:p w14:paraId="34451ACB" w14:textId="77777777" w:rsidR="003128FA" w:rsidRPr="003128FA" w:rsidRDefault="003128FA" w:rsidP="00F8772B">
      <w:pPr>
        <w:rPr>
          <w:b/>
          <w:bCs/>
          <w:sz w:val="32"/>
          <w:szCs w:val="32"/>
        </w:rPr>
      </w:pPr>
      <w:r w:rsidRPr="003128FA">
        <w:rPr>
          <w:b/>
          <w:bCs/>
          <w:sz w:val="32"/>
          <w:szCs w:val="32"/>
        </w:rPr>
        <w:t xml:space="preserve">Child Brain Injury Trust </w:t>
      </w:r>
    </w:p>
    <w:p w14:paraId="5B9AFB02" w14:textId="77777777" w:rsidR="003128FA" w:rsidRDefault="003128FA" w:rsidP="00F8772B">
      <w:pPr>
        <w:rPr>
          <w:sz w:val="32"/>
          <w:szCs w:val="32"/>
        </w:rPr>
      </w:pPr>
      <w:r w:rsidRPr="003128FA">
        <w:rPr>
          <w:sz w:val="32"/>
          <w:szCs w:val="32"/>
        </w:rPr>
        <w:t xml:space="preserve">Website: </w:t>
      </w:r>
      <w:r w:rsidRPr="003128FA">
        <w:rPr>
          <w:b/>
          <w:bCs/>
          <w:sz w:val="32"/>
          <w:szCs w:val="32"/>
        </w:rPr>
        <w:t>childbraininjurytrust.org.uk</w:t>
      </w:r>
      <w:r w:rsidRPr="003128FA">
        <w:rPr>
          <w:sz w:val="32"/>
          <w:szCs w:val="32"/>
        </w:rPr>
        <w:t xml:space="preserve"> </w:t>
      </w:r>
    </w:p>
    <w:p w14:paraId="7EEA7496" w14:textId="77777777" w:rsidR="003128FA" w:rsidRDefault="003128FA" w:rsidP="00F8772B">
      <w:pPr>
        <w:rPr>
          <w:sz w:val="32"/>
          <w:szCs w:val="32"/>
        </w:rPr>
      </w:pPr>
      <w:r w:rsidRPr="003128FA">
        <w:rPr>
          <w:sz w:val="32"/>
          <w:szCs w:val="32"/>
        </w:rPr>
        <w:t xml:space="preserve">Tel: 0303 303 2248 </w:t>
      </w:r>
    </w:p>
    <w:p w14:paraId="60E0D4EB" w14:textId="77777777" w:rsidR="003128FA" w:rsidRDefault="003128FA" w:rsidP="00F8772B">
      <w:pPr>
        <w:rPr>
          <w:sz w:val="32"/>
          <w:szCs w:val="32"/>
        </w:rPr>
      </w:pPr>
      <w:r w:rsidRPr="003128FA">
        <w:rPr>
          <w:sz w:val="32"/>
          <w:szCs w:val="32"/>
        </w:rPr>
        <w:t xml:space="preserve">Information, training, grants and counselling for anyone affected by childhood acquired brain injury. </w:t>
      </w:r>
    </w:p>
    <w:p w14:paraId="5BD00B1A" w14:textId="77777777" w:rsidR="003128FA" w:rsidRDefault="003128FA" w:rsidP="00F8772B">
      <w:pPr>
        <w:rPr>
          <w:sz w:val="32"/>
          <w:szCs w:val="32"/>
        </w:rPr>
      </w:pPr>
    </w:p>
    <w:p w14:paraId="5443170C" w14:textId="77777777" w:rsidR="003128FA" w:rsidRPr="00917F87" w:rsidRDefault="003128FA" w:rsidP="00F8772B">
      <w:pPr>
        <w:rPr>
          <w:b/>
          <w:bCs/>
          <w:sz w:val="32"/>
          <w:szCs w:val="32"/>
        </w:rPr>
      </w:pPr>
      <w:r w:rsidRPr="00917F87">
        <w:rPr>
          <w:b/>
          <w:bCs/>
          <w:sz w:val="32"/>
          <w:szCs w:val="32"/>
        </w:rPr>
        <w:t xml:space="preserve">Contact </w:t>
      </w:r>
    </w:p>
    <w:p w14:paraId="76AA0813" w14:textId="77777777" w:rsidR="003128FA" w:rsidRDefault="003128FA" w:rsidP="00F8772B">
      <w:pPr>
        <w:rPr>
          <w:sz w:val="32"/>
          <w:szCs w:val="32"/>
        </w:rPr>
      </w:pPr>
      <w:r w:rsidRPr="003128FA">
        <w:rPr>
          <w:sz w:val="32"/>
          <w:szCs w:val="32"/>
        </w:rPr>
        <w:t xml:space="preserve">Website: </w:t>
      </w:r>
      <w:r w:rsidRPr="003128FA">
        <w:rPr>
          <w:b/>
          <w:bCs/>
          <w:sz w:val="32"/>
          <w:szCs w:val="32"/>
        </w:rPr>
        <w:t>contact.org.uk</w:t>
      </w:r>
      <w:r w:rsidRPr="003128FA">
        <w:rPr>
          <w:sz w:val="32"/>
          <w:szCs w:val="32"/>
        </w:rPr>
        <w:t xml:space="preserve"> </w:t>
      </w:r>
    </w:p>
    <w:p w14:paraId="74010B1B" w14:textId="77777777" w:rsidR="003128FA" w:rsidRDefault="003128FA" w:rsidP="00F8772B">
      <w:pPr>
        <w:rPr>
          <w:sz w:val="32"/>
          <w:szCs w:val="32"/>
        </w:rPr>
      </w:pPr>
      <w:r w:rsidRPr="003128FA">
        <w:rPr>
          <w:sz w:val="32"/>
          <w:szCs w:val="32"/>
        </w:rPr>
        <w:t xml:space="preserve">Tel: </w:t>
      </w:r>
      <w:r w:rsidRPr="003128FA">
        <w:rPr>
          <w:b/>
          <w:bCs/>
          <w:sz w:val="32"/>
          <w:szCs w:val="32"/>
        </w:rPr>
        <w:t>0808 808 3555</w:t>
      </w:r>
      <w:r w:rsidRPr="003128FA">
        <w:rPr>
          <w:sz w:val="32"/>
          <w:szCs w:val="32"/>
        </w:rPr>
        <w:t xml:space="preserve"> </w:t>
      </w:r>
    </w:p>
    <w:p w14:paraId="06844903" w14:textId="77777777" w:rsidR="003128FA" w:rsidRDefault="003128FA" w:rsidP="00F8772B">
      <w:pPr>
        <w:rPr>
          <w:sz w:val="32"/>
          <w:szCs w:val="32"/>
        </w:rPr>
      </w:pPr>
      <w:r w:rsidRPr="003128FA">
        <w:rPr>
          <w:sz w:val="32"/>
          <w:szCs w:val="32"/>
        </w:rPr>
        <w:t xml:space="preserve">Information, advice and support for children with additional needs. </w:t>
      </w:r>
    </w:p>
    <w:p w14:paraId="390DA904" w14:textId="77777777" w:rsidR="00917F87" w:rsidRDefault="00917F87" w:rsidP="00F8772B">
      <w:pPr>
        <w:rPr>
          <w:sz w:val="32"/>
          <w:szCs w:val="32"/>
        </w:rPr>
      </w:pPr>
    </w:p>
    <w:p w14:paraId="23FEAC71" w14:textId="18CE2FD4" w:rsidR="003128FA" w:rsidRPr="00917F87" w:rsidRDefault="003128FA" w:rsidP="00F8772B">
      <w:pPr>
        <w:rPr>
          <w:b/>
          <w:bCs/>
          <w:sz w:val="32"/>
          <w:szCs w:val="32"/>
        </w:rPr>
      </w:pPr>
      <w:r w:rsidRPr="00917F87">
        <w:rPr>
          <w:b/>
          <w:bCs/>
          <w:sz w:val="32"/>
          <w:szCs w:val="32"/>
        </w:rPr>
        <w:lastRenderedPageBreak/>
        <w:t xml:space="preserve">Different Strokes </w:t>
      </w:r>
    </w:p>
    <w:p w14:paraId="78B0BDE4" w14:textId="77777777" w:rsidR="003128FA" w:rsidRDefault="003128FA" w:rsidP="00F8772B">
      <w:pPr>
        <w:rPr>
          <w:sz w:val="32"/>
          <w:szCs w:val="32"/>
        </w:rPr>
      </w:pPr>
      <w:r w:rsidRPr="003128FA">
        <w:rPr>
          <w:sz w:val="32"/>
          <w:szCs w:val="32"/>
        </w:rPr>
        <w:t xml:space="preserve">Website: </w:t>
      </w:r>
      <w:r w:rsidRPr="003128FA">
        <w:rPr>
          <w:b/>
          <w:bCs/>
          <w:sz w:val="32"/>
          <w:szCs w:val="32"/>
        </w:rPr>
        <w:t>differentstrokes.co.uk</w:t>
      </w:r>
      <w:r w:rsidRPr="003128FA">
        <w:rPr>
          <w:sz w:val="32"/>
          <w:szCs w:val="32"/>
        </w:rPr>
        <w:t xml:space="preserve"> </w:t>
      </w:r>
    </w:p>
    <w:p w14:paraId="3B1F9CD4" w14:textId="77777777" w:rsidR="003128FA" w:rsidRDefault="003128FA" w:rsidP="00F8772B">
      <w:pPr>
        <w:rPr>
          <w:sz w:val="32"/>
          <w:szCs w:val="32"/>
        </w:rPr>
      </w:pPr>
      <w:r w:rsidRPr="003128FA">
        <w:rPr>
          <w:sz w:val="32"/>
          <w:szCs w:val="32"/>
        </w:rPr>
        <w:t xml:space="preserve">Tel: </w:t>
      </w:r>
      <w:r w:rsidRPr="003128FA">
        <w:rPr>
          <w:b/>
          <w:bCs/>
          <w:sz w:val="32"/>
          <w:szCs w:val="32"/>
        </w:rPr>
        <w:t xml:space="preserve">0345 130 7172 </w:t>
      </w:r>
    </w:p>
    <w:p w14:paraId="6C4D7D9C" w14:textId="2F71C858" w:rsidR="003128FA" w:rsidRDefault="003128FA" w:rsidP="00F8772B">
      <w:pPr>
        <w:rPr>
          <w:sz w:val="32"/>
          <w:szCs w:val="32"/>
        </w:rPr>
      </w:pPr>
      <w:r w:rsidRPr="003128FA">
        <w:rPr>
          <w:sz w:val="32"/>
          <w:szCs w:val="32"/>
        </w:rPr>
        <w:t>Information and support for teenagers and young adults affected by stroke, including befriending and groups.</w:t>
      </w:r>
    </w:p>
    <w:p w14:paraId="3F6A2A04" w14:textId="77777777" w:rsidR="003128FA" w:rsidRDefault="003128FA" w:rsidP="00F8772B">
      <w:pPr>
        <w:rPr>
          <w:sz w:val="32"/>
          <w:szCs w:val="32"/>
        </w:rPr>
      </w:pPr>
    </w:p>
    <w:p w14:paraId="0B50B234" w14:textId="77777777" w:rsidR="003128FA" w:rsidRPr="003128FA" w:rsidRDefault="003128FA" w:rsidP="00F8772B">
      <w:pPr>
        <w:rPr>
          <w:b/>
          <w:bCs/>
          <w:sz w:val="32"/>
          <w:szCs w:val="32"/>
        </w:rPr>
      </w:pPr>
      <w:r w:rsidRPr="003128FA">
        <w:rPr>
          <w:b/>
          <w:bCs/>
          <w:sz w:val="32"/>
          <w:szCs w:val="32"/>
        </w:rPr>
        <w:t xml:space="preserve">IPSEA </w:t>
      </w:r>
    </w:p>
    <w:p w14:paraId="3E03E6F8" w14:textId="77777777" w:rsidR="003128FA" w:rsidRPr="003128FA" w:rsidRDefault="003128FA" w:rsidP="00F8772B">
      <w:pPr>
        <w:rPr>
          <w:b/>
          <w:bCs/>
          <w:sz w:val="32"/>
          <w:szCs w:val="32"/>
        </w:rPr>
      </w:pPr>
      <w:r w:rsidRPr="003128FA">
        <w:rPr>
          <w:sz w:val="32"/>
          <w:szCs w:val="32"/>
        </w:rPr>
        <w:t xml:space="preserve">Website: </w:t>
      </w:r>
      <w:r w:rsidRPr="003128FA">
        <w:rPr>
          <w:b/>
          <w:bCs/>
          <w:sz w:val="32"/>
          <w:szCs w:val="32"/>
        </w:rPr>
        <w:t xml:space="preserve">ipsea.org.uk </w:t>
      </w:r>
    </w:p>
    <w:p w14:paraId="15EA6125" w14:textId="77777777" w:rsidR="003128FA" w:rsidRDefault="003128FA" w:rsidP="00F8772B">
      <w:pPr>
        <w:rPr>
          <w:sz w:val="32"/>
          <w:szCs w:val="32"/>
        </w:rPr>
      </w:pPr>
      <w:r w:rsidRPr="003128FA">
        <w:rPr>
          <w:sz w:val="32"/>
          <w:szCs w:val="32"/>
        </w:rPr>
        <w:t xml:space="preserve">Tel: </w:t>
      </w:r>
      <w:r w:rsidRPr="003128FA">
        <w:rPr>
          <w:b/>
          <w:bCs/>
          <w:sz w:val="32"/>
          <w:szCs w:val="32"/>
        </w:rPr>
        <w:t>0300 222 5899</w:t>
      </w:r>
      <w:r w:rsidRPr="003128FA">
        <w:rPr>
          <w:sz w:val="32"/>
          <w:szCs w:val="32"/>
        </w:rPr>
        <w:t xml:space="preserve"> </w:t>
      </w:r>
    </w:p>
    <w:p w14:paraId="440693C6" w14:textId="77777777" w:rsidR="003128FA" w:rsidRDefault="003128FA" w:rsidP="00F8772B">
      <w:pPr>
        <w:rPr>
          <w:sz w:val="32"/>
          <w:szCs w:val="32"/>
        </w:rPr>
      </w:pPr>
      <w:r w:rsidRPr="003128FA">
        <w:rPr>
          <w:sz w:val="32"/>
          <w:szCs w:val="32"/>
        </w:rPr>
        <w:t xml:space="preserve">Free legal advice on education for children with special educational needs and disabilities in England. </w:t>
      </w:r>
    </w:p>
    <w:p w14:paraId="0F10E17B" w14:textId="77777777" w:rsidR="003128FA" w:rsidRDefault="003128FA" w:rsidP="00F8772B">
      <w:pPr>
        <w:rPr>
          <w:sz w:val="32"/>
          <w:szCs w:val="32"/>
        </w:rPr>
      </w:pPr>
    </w:p>
    <w:p w14:paraId="3C9795E2" w14:textId="77777777" w:rsidR="003128FA" w:rsidRPr="003128FA" w:rsidRDefault="003128FA" w:rsidP="00F8772B">
      <w:pPr>
        <w:rPr>
          <w:b/>
          <w:bCs/>
          <w:sz w:val="32"/>
          <w:szCs w:val="32"/>
        </w:rPr>
      </w:pPr>
      <w:r w:rsidRPr="003128FA">
        <w:rPr>
          <w:b/>
          <w:bCs/>
          <w:sz w:val="32"/>
          <w:szCs w:val="32"/>
        </w:rPr>
        <w:t xml:space="preserve">Sickle Cell and Young Stroke Survivors </w:t>
      </w:r>
    </w:p>
    <w:p w14:paraId="3C9E2725" w14:textId="77777777" w:rsidR="003128FA" w:rsidRPr="003128FA" w:rsidRDefault="003128FA" w:rsidP="00F8772B">
      <w:pPr>
        <w:rPr>
          <w:b/>
          <w:bCs/>
          <w:sz w:val="32"/>
          <w:szCs w:val="32"/>
        </w:rPr>
      </w:pPr>
      <w:r w:rsidRPr="003128FA">
        <w:rPr>
          <w:sz w:val="32"/>
          <w:szCs w:val="32"/>
        </w:rPr>
        <w:t xml:space="preserve">Website: </w:t>
      </w:r>
      <w:r w:rsidRPr="003128FA">
        <w:rPr>
          <w:b/>
          <w:bCs/>
          <w:sz w:val="32"/>
          <w:szCs w:val="32"/>
        </w:rPr>
        <w:t xml:space="preserve">scyss.org </w:t>
      </w:r>
    </w:p>
    <w:p w14:paraId="2145BA1D" w14:textId="77777777" w:rsidR="003128FA" w:rsidRDefault="003128FA" w:rsidP="00F8772B">
      <w:pPr>
        <w:rPr>
          <w:sz w:val="32"/>
          <w:szCs w:val="32"/>
        </w:rPr>
      </w:pPr>
      <w:r w:rsidRPr="003128FA">
        <w:rPr>
          <w:sz w:val="32"/>
          <w:szCs w:val="32"/>
        </w:rPr>
        <w:t xml:space="preserve">Tel: </w:t>
      </w:r>
      <w:r w:rsidRPr="003128FA">
        <w:rPr>
          <w:b/>
          <w:bCs/>
          <w:sz w:val="32"/>
          <w:szCs w:val="32"/>
        </w:rPr>
        <w:t>0800 084 2809</w:t>
      </w:r>
      <w:r w:rsidRPr="003128FA">
        <w:rPr>
          <w:sz w:val="32"/>
          <w:szCs w:val="32"/>
        </w:rPr>
        <w:t xml:space="preserve"> </w:t>
      </w:r>
    </w:p>
    <w:p w14:paraId="59A738C9" w14:textId="77777777" w:rsidR="003128FA" w:rsidRDefault="003128FA" w:rsidP="00F8772B">
      <w:pPr>
        <w:rPr>
          <w:sz w:val="32"/>
          <w:szCs w:val="32"/>
        </w:rPr>
      </w:pPr>
      <w:r w:rsidRPr="003128FA">
        <w:rPr>
          <w:sz w:val="32"/>
          <w:szCs w:val="32"/>
        </w:rPr>
        <w:t xml:space="preserve">Support and activities for children, young people and families affected by sickle cell disorders. </w:t>
      </w:r>
    </w:p>
    <w:p w14:paraId="7B9035D7" w14:textId="77777777" w:rsidR="003128FA" w:rsidRDefault="003128FA" w:rsidP="00F8772B">
      <w:pPr>
        <w:rPr>
          <w:sz w:val="32"/>
          <w:szCs w:val="32"/>
        </w:rPr>
      </w:pPr>
    </w:p>
    <w:p w14:paraId="3678A5B9" w14:textId="77777777" w:rsidR="003128FA" w:rsidRPr="003128FA" w:rsidRDefault="003128FA" w:rsidP="00F8772B">
      <w:pPr>
        <w:rPr>
          <w:b/>
          <w:bCs/>
          <w:sz w:val="32"/>
          <w:szCs w:val="32"/>
        </w:rPr>
      </w:pPr>
      <w:r w:rsidRPr="003128FA">
        <w:rPr>
          <w:b/>
          <w:bCs/>
          <w:sz w:val="32"/>
          <w:szCs w:val="32"/>
        </w:rPr>
        <w:t xml:space="preserve">The Brain Charity </w:t>
      </w:r>
    </w:p>
    <w:p w14:paraId="706AAF0E" w14:textId="77777777" w:rsidR="003128FA" w:rsidRPr="003128FA" w:rsidRDefault="003128FA" w:rsidP="00F8772B">
      <w:pPr>
        <w:rPr>
          <w:b/>
          <w:bCs/>
          <w:sz w:val="32"/>
          <w:szCs w:val="32"/>
        </w:rPr>
      </w:pPr>
      <w:r w:rsidRPr="003128FA">
        <w:rPr>
          <w:sz w:val="32"/>
          <w:szCs w:val="32"/>
        </w:rPr>
        <w:t xml:space="preserve">Website: </w:t>
      </w:r>
      <w:r w:rsidRPr="003128FA">
        <w:rPr>
          <w:b/>
          <w:bCs/>
          <w:sz w:val="32"/>
          <w:szCs w:val="32"/>
        </w:rPr>
        <w:t xml:space="preserve">thebraincharity.org.uk </w:t>
      </w:r>
    </w:p>
    <w:p w14:paraId="427A6480" w14:textId="77777777" w:rsidR="003128FA" w:rsidRPr="003128FA" w:rsidRDefault="003128FA" w:rsidP="00F8772B">
      <w:pPr>
        <w:rPr>
          <w:b/>
          <w:bCs/>
          <w:sz w:val="32"/>
          <w:szCs w:val="32"/>
        </w:rPr>
      </w:pPr>
      <w:r w:rsidRPr="003128FA">
        <w:rPr>
          <w:sz w:val="32"/>
          <w:szCs w:val="32"/>
        </w:rPr>
        <w:t xml:space="preserve">Tel: </w:t>
      </w:r>
      <w:r w:rsidRPr="003128FA">
        <w:rPr>
          <w:b/>
          <w:bCs/>
          <w:sz w:val="32"/>
          <w:szCs w:val="32"/>
        </w:rPr>
        <w:t xml:space="preserve">0151 298 2999 </w:t>
      </w:r>
    </w:p>
    <w:p w14:paraId="6F33325F" w14:textId="47CA99C8" w:rsidR="003128FA" w:rsidRDefault="003128FA" w:rsidP="00F8772B">
      <w:pPr>
        <w:rPr>
          <w:sz w:val="32"/>
          <w:szCs w:val="32"/>
        </w:rPr>
      </w:pPr>
      <w:r w:rsidRPr="003128FA">
        <w:rPr>
          <w:sz w:val="32"/>
          <w:szCs w:val="32"/>
        </w:rPr>
        <w:t>Support and social activities for anyone with a neurological condition, their families and carers.</w:t>
      </w:r>
    </w:p>
    <w:p w14:paraId="5E1906F6" w14:textId="77777777" w:rsidR="003128FA" w:rsidRDefault="003128FA" w:rsidP="00F8772B">
      <w:pPr>
        <w:rPr>
          <w:sz w:val="32"/>
          <w:szCs w:val="32"/>
        </w:rPr>
      </w:pPr>
    </w:p>
    <w:p w14:paraId="3902FB7A" w14:textId="77777777" w:rsidR="00DB06E8" w:rsidRDefault="00DB06E8" w:rsidP="00F8772B">
      <w:pPr>
        <w:rPr>
          <w:b/>
          <w:bCs/>
          <w:sz w:val="32"/>
          <w:szCs w:val="32"/>
        </w:rPr>
      </w:pPr>
    </w:p>
    <w:p w14:paraId="5147F5BA" w14:textId="77777777" w:rsidR="00DB06E8" w:rsidRDefault="00DB06E8" w:rsidP="00F8772B">
      <w:pPr>
        <w:rPr>
          <w:b/>
          <w:bCs/>
          <w:sz w:val="32"/>
          <w:szCs w:val="32"/>
        </w:rPr>
      </w:pPr>
    </w:p>
    <w:p w14:paraId="1E1B2AF4" w14:textId="4C02F3FD" w:rsidR="00DB06E8" w:rsidRDefault="00DB06E8" w:rsidP="00DB06E8">
      <w:pPr>
        <w:rPr>
          <w:b/>
          <w:bCs/>
          <w:sz w:val="32"/>
          <w:szCs w:val="32"/>
        </w:rPr>
      </w:pPr>
      <w:r w:rsidRPr="00DB06E8">
        <w:rPr>
          <w:b/>
          <w:bCs/>
          <w:noProof/>
          <w:sz w:val="32"/>
          <w:szCs w:val="32"/>
        </w:rPr>
        <mc:AlternateContent>
          <mc:Choice Requires="wps">
            <w:drawing>
              <wp:anchor distT="45720" distB="45720" distL="114300" distR="114300" simplePos="0" relativeHeight="251663360" behindDoc="0" locked="0" layoutInCell="1" allowOverlap="1" wp14:anchorId="2C5F75B3" wp14:editId="144A2DB5">
                <wp:simplePos x="0" y="0"/>
                <wp:positionH relativeFrom="margin">
                  <wp:align>right</wp:align>
                </wp:positionH>
                <wp:positionV relativeFrom="paragraph">
                  <wp:posOffset>1068705</wp:posOffset>
                </wp:positionV>
                <wp:extent cx="5767705" cy="1554480"/>
                <wp:effectExtent l="0" t="0" r="23495" b="26670"/>
                <wp:wrapSquare wrapText="bothSides"/>
                <wp:docPr id="1180972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705" cy="1554480"/>
                        </a:xfrm>
                        <a:prstGeom prst="rect">
                          <a:avLst/>
                        </a:prstGeom>
                        <a:solidFill>
                          <a:srgbClr val="FFFFFF"/>
                        </a:solidFill>
                        <a:ln w="9525">
                          <a:solidFill>
                            <a:srgbClr val="000000"/>
                          </a:solidFill>
                          <a:miter lim="800000"/>
                          <a:headEnd/>
                          <a:tailEnd/>
                        </a:ln>
                      </wps:spPr>
                      <wps:txbx>
                        <w:txbxContent>
                          <w:p w14:paraId="3E2DCACE" w14:textId="77777777" w:rsidR="00DB06E8" w:rsidRPr="00DB06E8" w:rsidRDefault="00DB06E8">
                            <w:pPr>
                              <w:rPr>
                                <w:b/>
                                <w:bCs/>
                                <w:sz w:val="32"/>
                                <w:szCs w:val="32"/>
                              </w:rPr>
                            </w:pPr>
                            <w:r w:rsidRPr="00DB06E8">
                              <w:rPr>
                                <w:b/>
                                <w:bCs/>
                                <w:sz w:val="32"/>
                                <w:szCs w:val="32"/>
                              </w:rPr>
                              <w:t xml:space="preserve">UK guideline for treatment of childhood stroke </w:t>
                            </w:r>
                          </w:p>
                          <w:p w14:paraId="647F6638" w14:textId="5E5A02E4" w:rsidR="00DB06E8" w:rsidRPr="00DB06E8" w:rsidRDefault="00DB06E8">
                            <w:pPr>
                              <w:rPr>
                                <w:b/>
                                <w:bCs/>
                                <w:sz w:val="32"/>
                                <w:szCs w:val="32"/>
                              </w:rPr>
                            </w:pPr>
                            <w:r w:rsidRPr="00DB06E8">
                              <w:rPr>
                                <w:sz w:val="32"/>
                                <w:szCs w:val="32"/>
                              </w:rPr>
                              <w:t xml:space="preserve">Find the ‘Stroke in childhood’ guideline, videos and more at </w:t>
                            </w:r>
                            <w:r w:rsidRPr="00DB06E8">
                              <w:rPr>
                                <w:b/>
                                <w:bCs/>
                                <w:sz w:val="32"/>
                                <w:szCs w:val="32"/>
                              </w:rPr>
                              <w:t>rcpch.ac.uk/resources/stroke-in-childhood-clinical-guideline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5F75B3" id="_x0000_s1028" type="#_x0000_t202" style="position:absolute;margin-left:402.95pt;margin-top:84.15pt;width:454.15pt;height:122.4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">
                <v:textbox>
                  <w:txbxContent>
                    <w:p w14:paraId="3E2DCACE" w14:textId="77777777" w:rsidR="00DB06E8" w:rsidRPr="00DB06E8" w:rsidRDefault="00DB06E8">
                      <w:pPr>
                        <w:rPr>
                          <w:b/>
                          <w:bCs/>
                          <w:sz w:val="32"/>
                          <w:szCs w:val="32"/>
                        </w:rPr>
                      </w:pPr>
                      <w:r w:rsidRPr="00DB06E8">
                        <w:rPr>
                          <w:b/>
                          <w:bCs/>
                          <w:sz w:val="32"/>
                          <w:szCs w:val="32"/>
                        </w:rPr>
                        <w:t xml:space="preserve">UK guideline for treatment of childhood stroke </w:t>
                      </w:r>
                    </w:p>
                    <w:p w14:paraId="647F6638" w14:textId="5E5A02E4" w:rsidR="00DB06E8" w:rsidRPr="00DB06E8" w:rsidRDefault="00DB06E8">
                      <w:pPr>
                        <w:rPr>
                          <w:b/>
                          <w:bCs/>
                          <w:sz w:val="32"/>
                          <w:szCs w:val="32"/>
                        </w:rPr>
                      </w:pPr>
                      <w:r w:rsidRPr="00DB06E8">
                        <w:rPr>
                          <w:sz w:val="32"/>
                          <w:szCs w:val="32"/>
                        </w:rPr>
                        <w:t xml:space="preserve">Find the ‘Stroke in childhood’ guideline, videos and more at </w:t>
                      </w:r>
                      <w:r w:rsidRPr="00DB06E8">
                        <w:rPr>
                          <w:b/>
                          <w:bCs/>
                          <w:sz w:val="32"/>
                          <w:szCs w:val="32"/>
                        </w:rPr>
                        <w:t>rcpch.ac.uk/resources/stroke-in-childhood-clinical-guideline</w:t>
                      </w:r>
                    </w:p>
                  </w:txbxContent>
                </v:textbox>
                <w10:wrap type="square" anchorx="margin"/>
              </v:shape>
            </w:pict>
          </mc:Fallback>
        </mc:AlternateContent>
      </w:r>
      <w:r>
        <w:rPr>
          <w:b/>
          <w:bCs/>
          <w:sz w:val="32"/>
          <w:szCs w:val="32"/>
        </w:rPr>
        <w:br w:type="page"/>
      </w:r>
    </w:p>
    <w:p w14:paraId="562807DC" w14:textId="77777777" w:rsidR="00DB06E8" w:rsidRPr="00DB06E8" w:rsidRDefault="00DB06E8" w:rsidP="00DB06E8">
      <w:pPr>
        <w:pStyle w:val="Heading"/>
      </w:pPr>
      <w:r w:rsidRPr="00DB06E8">
        <w:lastRenderedPageBreak/>
        <w:t xml:space="preserve">About our information </w:t>
      </w:r>
    </w:p>
    <w:p w14:paraId="0389BDF2" w14:textId="77777777" w:rsidR="00DB06E8" w:rsidRDefault="00DB06E8" w:rsidP="00F8772B">
      <w:pPr>
        <w:rPr>
          <w:sz w:val="32"/>
          <w:szCs w:val="32"/>
        </w:rPr>
      </w:pPr>
      <w:r w:rsidRPr="00DB06E8">
        <w:rPr>
          <w:sz w:val="32"/>
          <w:szCs w:val="32"/>
        </w:rPr>
        <w:t xml:space="preserve">We want to provide the best information for people affected by stroke. That’s why we ask stroke survivors and their families, as well as medical experts, to help us put our publications together. </w:t>
      </w:r>
    </w:p>
    <w:p w14:paraId="3B7A4B49" w14:textId="6FA8D6CA" w:rsidR="00DB06E8" w:rsidRDefault="00DB06E8" w:rsidP="00F8772B">
      <w:pPr>
        <w:rPr>
          <w:sz w:val="32"/>
          <w:szCs w:val="32"/>
        </w:rPr>
      </w:pPr>
      <w:r w:rsidRPr="00DB06E8">
        <w:rPr>
          <w:sz w:val="32"/>
          <w:szCs w:val="32"/>
        </w:rPr>
        <w:t xml:space="preserve">How did we do? To tell us what you think of this guide, or to request a list of the sources we used to create it, email us at </w:t>
      </w:r>
      <w:hyperlink r:id="rId13" w:history="1">
        <w:r w:rsidRPr="00937C34">
          <w:rPr>
            <w:rStyle w:val="Hyperlink"/>
            <w:sz w:val="32"/>
            <w:szCs w:val="32"/>
          </w:rPr>
          <w:t>feedback@stroke.org.uk</w:t>
        </w:r>
      </w:hyperlink>
      <w:r w:rsidRPr="00DB06E8">
        <w:rPr>
          <w:sz w:val="32"/>
          <w:szCs w:val="32"/>
        </w:rPr>
        <w:t xml:space="preserve"> </w:t>
      </w:r>
    </w:p>
    <w:p w14:paraId="244EC0C4" w14:textId="77777777" w:rsidR="00DB06E8" w:rsidRDefault="00DB06E8" w:rsidP="00F8772B">
      <w:pPr>
        <w:rPr>
          <w:sz w:val="32"/>
          <w:szCs w:val="32"/>
        </w:rPr>
      </w:pPr>
    </w:p>
    <w:p w14:paraId="5DDBCEF3" w14:textId="77777777" w:rsidR="00DB06E8" w:rsidRPr="00DB06E8" w:rsidRDefault="00DB06E8" w:rsidP="00F8772B">
      <w:pPr>
        <w:rPr>
          <w:b/>
          <w:bCs/>
          <w:sz w:val="32"/>
          <w:szCs w:val="32"/>
        </w:rPr>
      </w:pPr>
      <w:r w:rsidRPr="00DB06E8">
        <w:rPr>
          <w:b/>
          <w:bCs/>
          <w:sz w:val="32"/>
          <w:szCs w:val="32"/>
        </w:rPr>
        <w:t xml:space="preserve">Accessible formats </w:t>
      </w:r>
    </w:p>
    <w:p w14:paraId="797A02E2" w14:textId="77777777" w:rsidR="00DB06E8" w:rsidRDefault="00DB06E8" w:rsidP="00F8772B">
      <w:pPr>
        <w:rPr>
          <w:sz w:val="32"/>
          <w:szCs w:val="32"/>
        </w:rPr>
      </w:pPr>
      <w:r w:rsidRPr="00DB06E8">
        <w:rPr>
          <w:sz w:val="32"/>
          <w:szCs w:val="32"/>
        </w:rPr>
        <w:t xml:space="preserve">Visit our website if you need this information in audio, large print or braille. </w:t>
      </w:r>
    </w:p>
    <w:p w14:paraId="10A406A4" w14:textId="77777777" w:rsidR="00DB06E8" w:rsidRDefault="00DB06E8" w:rsidP="00F8772B">
      <w:pPr>
        <w:rPr>
          <w:sz w:val="32"/>
          <w:szCs w:val="32"/>
        </w:rPr>
      </w:pPr>
    </w:p>
    <w:p w14:paraId="6072F003" w14:textId="77777777" w:rsidR="00DB06E8" w:rsidRPr="00DB06E8" w:rsidRDefault="00DB06E8" w:rsidP="00F8772B">
      <w:pPr>
        <w:rPr>
          <w:b/>
          <w:bCs/>
          <w:sz w:val="32"/>
          <w:szCs w:val="32"/>
        </w:rPr>
      </w:pPr>
      <w:r w:rsidRPr="00DB06E8">
        <w:rPr>
          <w:b/>
          <w:bCs/>
          <w:sz w:val="32"/>
          <w:szCs w:val="32"/>
        </w:rPr>
        <w:t xml:space="preserve">Always get individual advice </w:t>
      </w:r>
    </w:p>
    <w:p w14:paraId="55BDC38A" w14:textId="58CD8BA4" w:rsidR="00DB06E8" w:rsidRDefault="00DB06E8" w:rsidP="00F8772B">
      <w:pPr>
        <w:rPr>
          <w:sz w:val="32"/>
          <w:szCs w:val="32"/>
        </w:rPr>
      </w:pPr>
      <w:r w:rsidRPr="00DB06E8">
        <w:rPr>
          <w:sz w:val="32"/>
          <w:szCs w:val="32"/>
        </w:rPr>
        <w:t>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p>
    <w:p w14:paraId="22A0F5FB" w14:textId="77777777" w:rsidR="00DB06E8" w:rsidRDefault="00DB06E8" w:rsidP="00F8772B">
      <w:pPr>
        <w:rPr>
          <w:sz w:val="32"/>
          <w:szCs w:val="32"/>
        </w:rPr>
      </w:pPr>
    </w:p>
    <w:p w14:paraId="48BBE1F5" w14:textId="42A20B89" w:rsidR="00DB06E8" w:rsidRPr="00917F87" w:rsidRDefault="00DB06E8" w:rsidP="00F8772B">
      <w:pPr>
        <w:rPr>
          <w:b/>
          <w:bCs/>
          <w:sz w:val="32"/>
          <w:szCs w:val="32"/>
        </w:rPr>
      </w:pPr>
      <w:r w:rsidRPr="00917F87">
        <w:rPr>
          <w:b/>
          <w:bCs/>
          <w:sz w:val="32"/>
          <w:szCs w:val="32"/>
        </w:rPr>
        <w:t xml:space="preserve">© Stroke Association 2025 Version 1. Published February 2025 </w:t>
      </w:r>
      <w:proofErr w:type="gramStart"/>
      <w:r w:rsidRPr="00917F87">
        <w:rPr>
          <w:b/>
          <w:bCs/>
          <w:sz w:val="32"/>
          <w:szCs w:val="32"/>
        </w:rPr>
        <w:t>To</w:t>
      </w:r>
      <w:proofErr w:type="gramEnd"/>
      <w:r w:rsidRPr="00917F87">
        <w:rPr>
          <w:b/>
          <w:bCs/>
          <w:sz w:val="32"/>
          <w:szCs w:val="32"/>
        </w:rPr>
        <w:t xml:space="preserve"> be reviewed: April 2027 Item code: A01F48</w:t>
      </w:r>
      <w:r w:rsidR="00F109B8">
        <w:rPr>
          <w:b/>
          <w:bCs/>
          <w:sz w:val="32"/>
          <w:szCs w:val="32"/>
        </w:rPr>
        <w:t>LP</w:t>
      </w:r>
    </w:p>
    <w:sectPr w:rsidR="00DB06E8" w:rsidRPr="00917F87">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8A985" w14:textId="77777777" w:rsidR="00CA3149" w:rsidRDefault="00CA3149" w:rsidP="00230707">
      <w:pPr>
        <w:spacing w:after="0" w:line="240" w:lineRule="auto"/>
      </w:pPr>
      <w:r>
        <w:separator/>
      </w:r>
    </w:p>
  </w:endnote>
  <w:endnote w:type="continuationSeparator" w:id="0">
    <w:p w14:paraId="18E4282C" w14:textId="77777777" w:rsidR="00CA3149" w:rsidRDefault="00CA3149"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xygen">
    <w:altName w:val="﷽﷽﷽﷽﷽﷽﷽D2F}"/>
    <w:charset w:val="00"/>
    <w:family w:val="auto"/>
    <w:pitch w:val="variable"/>
    <w:sig w:usb0="A00000EF" w:usb1="4000204B" w:usb2="00000000" w:usb3="00000000" w:csb0="00000093" w:csb1="00000000"/>
    <w:embedRegular r:id="rId1" w:fontKey="{53C186DD-C5B6-4D4D-8B2D-ECD6D24A64AC}"/>
    <w:embedBold r:id="rId2" w:fontKey="{93E2A1BD-3E5F-4F0E-AC8C-ED3BED32D195}"/>
    <w:embedItalic r:id="rId3" w:fontKey="{5E1E9FF6-710A-4B4D-8088-2B3AF5EF59E0}"/>
    <w:embedBoldItalic r:id="rId4" w:fontKey="{128AE3C7-7A7F-47C0-A1FD-393B4B2197D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56255EF7-FA35-40D2-96C8-30B3CAC2EA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F43D966" w14:textId="77777777" w:rsidR="00230707" w:rsidRDefault="00230707">
        <w:pPr>
          <w:pStyle w:val="Footer"/>
          <w:jc w:val="right"/>
        </w:pPr>
        <w:r>
          <w:fldChar w:fldCharType="begin"/>
        </w:r>
        <w:r>
          <w:instrText xml:space="preserve"> PAGE   \* MERGEFORMAT </w:instrText>
        </w:r>
        <w:r>
          <w:fldChar w:fldCharType="separate"/>
        </w:r>
        <w:r w:rsidR="005F595B">
          <w:rPr>
            <w:noProof/>
          </w:rPr>
          <w:t>1</w:t>
        </w:r>
        <w:r>
          <w:rPr>
            <w:noProof/>
          </w:rPr>
          <w:fldChar w:fldCharType="end"/>
        </w:r>
      </w:p>
    </w:sdtContent>
  </w:sdt>
  <w:p w14:paraId="58F7FD96"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F21B5" w14:textId="77777777" w:rsidR="00CA3149" w:rsidRDefault="00CA3149" w:rsidP="00230707">
      <w:pPr>
        <w:spacing w:after="0" w:line="240" w:lineRule="auto"/>
      </w:pPr>
      <w:r>
        <w:separator/>
      </w:r>
    </w:p>
  </w:footnote>
  <w:footnote w:type="continuationSeparator" w:id="0">
    <w:p w14:paraId="655B2ACF" w14:textId="77777777" w:rsidR="00CA3149" w:rsidRDefault="00CA3149"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5906" w14:textId="77777777" w:rsidR="00230707" w:rsidRDefault="00230707">
    <w:pPr>
      <w:pStyle w:val="Header"/>
    </w:pPr>
    <w:r>
      <w:rPr>
        <w:rFonts w:ascii="Oxygen" w:hAnsi="Oxygen" w:cs="Arial"/>
        <w:b/>
        <w:noProof/>
        <w:color w:val="391171"/>
        <w:sz w:val="32"/>
        <w:szCs w:val="32"/>
        <w:lang w:eastAsia="en-GB"/>
      </w:rPr>
      <w:drawing>
        <wp:anchor distT="0" distB="0" distL="114300" distR="114300" simplePos="0" relativeHeight="251658240" behindDoc="1" locked="0" layoutInCell="1" allowOverlap="1" wp14:anchorId="5516CA7B" wp14:editId="6662C3B2">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269B"/>
    <w:rsid w:val="00025A46"/>
    <w:rsid w:val="00032A63"/>
    <w:rsid w:val="000737F2"/>
    <w:rsid w:val="000A6872"/>
    <w:rsid w:val="001050B3"/>
    <w:rsid w:val="0016294E"/>
    <w:rsid w:val="00201BFD"/>
    <w:rsid w:val="00215036"/>
    <w:rsid w:val="00230707"/>
    <w:rsid w:val="00275941"/>
    <w:rsid w:val="002B3930"/>
    <w:rsid w:val="002D2514"/>
    <w:rsid w:val="002D4010"/>
    <w:rsid w:val="003128FA"/>
    <w:rsid w:val="003B79A9"/>
    <w:rsid w:val="003E3509"/>
    <w:rsid w:val="003F422A"/>
    <w:rsid w:val="00442F4F"/>
    <w:rsid w:val="00443FF7"/>
    <w:rsid w:val="00491FC7"/>
    <w:rsid w:val="004A1858"/>
    <w:rsid w:val="004A464A"/>
    <w:rsid w:val="004C7F6E"/>
    <w:rsid w:val="0056706A"/>
    <w:rsid w:val="005841A6"/>
    <w:rsid w:val="005B0A17"/>
    <w:rsid w:val="005F595B"/>
    <w:rsid w:val="00621B81"/>
    <w:rsid w:val="007D64FD"/>
    <w:rsid w:val="008117B3"/>
    <w:rsid w:val="00856F61"/>
    <w:rsid w:val="00876047"/>
    <w:rsid w:val="00897267"/>
    <w:rsid w:val="00897799"/>
    <w:rsid w:val="00917F87"/>
    <w:rsid w:val="0092725C"/>
    <w:rsid w:val="009569D9"/>
    <w:rsid w:val="009E1116"/>
    <w:rsid w:val="00A3731B"/>
    <w:rsid w:val="00AC7D63"/>
    <w:rsid w:val="00AF4F6B"/>
    <w:rsid w:val="00B15849"/>
    <w:rsid w:val="00BA5D99"/>
    <w:rsid w:val="00C17237"/>
    <w:rsid w:val="00C75733"/>
    <w:rsid w:val="00CA3149"/>
    <w:rsid w:val="00CD7C79"/>
    <w:rsid w:val="00D47DF9"/>
    <w:rsid w:val="00D86145"/>
    <w:rsid w:val="00DB06E8"/>
    <w:rsid w:val="00E77C16"/>
    <w:rsid w:val="00EB15B6"/>
    <w:rsid w:val="00F109B8"/>
    <w:rsid w:val="00F368AF"/>
    <w:rsid w:val="00F8772B"/>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65959"/>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77C16"/>
    <w:pPr>
      <w:spacing w:before="100" w:after="100"/>
    </w:pPr>
    <w:rPr>
      <w:sz w:val="24"/>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77C16"/>
    <w:rPr>
      <w:sz w:val="36"/>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77C16"/>
    <w:rPr>
      <w:rFonts w:ascii="Oxygen" w:eastAsiaTheme="majorEastAsia" w:hAnsi="Oxygen" w:cstheme="majorBidi"/>
      <w:b/>
      <w:bCs/>
      <w:color w:val="391171" w:themeColor="accent1"/>
      <w:sz w:val="36"/>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character" w:styleId="UnresolvedMention">
    <w:name w:val="Unresolved Mention"/>
    <w:basedOn w:val="DefaultParagraphFont"/>
    <w:uiPriority w:val="99"/>
    <w:semiHidden/>
    <w:unhideWhenUsed/>
    <w:rsid w:val="00312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feedback@stroke.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hildhoodstroke@stroke.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Brand\Brand%20Management%20(Becky)\Branded%20templates_2021\Stroke%20Association%20Word%20Template.dotx" TargetMode="External"/></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8880-F240-4A55-82FA-E477EE9E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Stroke Association Word Template</Template>
  <TotalTime>0</TotalTime>
  <Pages>21</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McCormick</dc:creator>
  <cp:lastModifiedBy>Jenny Simpson</cp:lastModifiedBy>
  <cp:revision>2</cp:revision>
  <dcterms:created xsi:type="dcterms:W3CDTF">2025-04-03T13:59:00Z</dcterms:created>
  <dcterms:modified xsi:type="dcterms:W3CDTF">2025-04-03T13:59:00Z</dcterms:modified>
</cp:coreProperties>
</file>